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59955" w14:textId="45D70EA6" w:rsidR="000E4C08" w:rsidRPr="00A0770A" w:rsidRDefault="000E4C08" w:rsidP="001A593E">
      <w:pPr>
        <w:pStyle w:val="CE-StandardText"/>
        <w:rPr>
          <w:lang w:val="it-IT"/>
        </w:rPr>
      </w:pPr>
    </w:p>
    <w:p w14:paraId="48681923" w14:textId="77777777" w:rsidR="00731BF8" w:rsidRPr="00A0770A" w:rsidRDefault="00731BF8">
      <w:pPr>
        <w:spacing w:before="0" w:line="240" w:lineRule="auto"/>
        <w:ind w:left="0" w:right="0"/>
        <w:jc w:val="left"/>
        <w:rPr>
          <w:lang w:val="it-IT"/>
        </w:rPr>
      </w:pPr>
    </w:p>
    <w:p w14:paraId="5C992396" w14:textId="2DDD5188" w:rsidR="00731BF8" w:rsidRPr="00A0770A" w:rsidRDefault="001B6CA0">
      <w:pPr>
        <w:spacing w:before="0" w:line="240" w:lineRule="auto"/>
        <w:ind w:left="0" w:right="0"/>
        <w:jc w:val="left"/>
        <w:rPr>
          <w:lang w:val="it-IT"/>
        </w:rPr>
      </w:pPr>
      <w:r w:rsidRPr="00A0770A">
        <w:rPr>
          <w:noProof/>
          <w:lang w:val="it-IT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EF51C7" wp14:editId="47917F3C">
                <wp:simplePos x="0" y="0"/>
                <wp:positionH relativeFrom="column">
                  <wp:posOffset>70485</wp:posOffset>
                </wp:positionH>
                <wp:positionV relativeFrom="paragraph">
                  <wp:posOffset>19686</wp:posOffset>
                </wp:positionV>
                <wp:extent cx="4495800" cy="1009650"/>
                <wp:effectExtent l="0" t="0" r="0" b="0"/>
                <wp:wrapNone/>
                <wp:docPr id="8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8ACCE" w14:textId="13DBDA82" w:rsidR="00BC0FBB" w:rsidRPr="002C2455" w:rsidRDefault="002C2455" w:rsidP="00A37BE5">
                            <w:pPr>
                              <w:pStyle w:val="CE-HeadlineTitle"/>
                              <w:spacing w:after="0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2C2455">
                              <w:rPr>
                                <w:sz w:val="32"/>
                                <w:szCs w:val="32"/>
                                <w:lang w:val="it-IT"/>
                              </w:rPr>
                              <w:t>Invito per manifestazioni di</w:t>
                            </w:r>
                            <w:r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interesse</w:t>
                            </w:r>
                          </w:p>
                          <w:p w14:paraId="0710E641" w14:textId="745A6160" w:rsidR="001B6CA0" w:rsidRPr="002C2455" w:rsidRDefault="00A37BE5" w:rsidP="00A37BE5">
                            <w:pPr>
                              <w:pStyle w:val="CE-HeadlineTitle"/>
                              <w:spacing w:after="0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2C2455">
                              <w:rPr>
                                <w:sz w:val="32"/>
                                <w:szCs w:val="32"/>
                                <w:lang w:val="it-IT"/>
                              </w:rPr>
                              <w:t>Pilot action – Industry 4.0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F51C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.55pt;margin-top:1.55pt;width:354pt;height:7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" filled="f" stroked="f" strokeweight=".5pt">
                <v:textbox>
                  <w:txbxContent>
                    <w:p w14:paraId="6698ACCE" w14:textId="13DBDA82" w:rsidR="00BC0FBB" w:rsidRPr="002C2455" w:rsidRDefault="002C2455" w:rsidP="00A37BE5">
                      <w:pPr>
                        <w:pStyle w:val="CE-HeadlineTitle"/>
                        <w:spacing w:after="0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2C2455">
                        <w:rPr>
                          <w:sz w:val="32"/>
                          <w:szCs w:val="32"/>
                          <w:lang w:val="it-IT"/>
                        </w:rPr>
                        <w:t>Invito per manifestazioni di</w:t>
                      </w:r>
                      <w:r>
                        <w:rPr>
                          <w:sz w:val="32"/>
                          <w:szCs w:val="32"/>
                          <w:lang w:val="it-IT"/>
                        </w:rPr>
                        <w:t xml:space="preserve"> interesse</w:t>
                      </w:r>
                    </w:p>
                    <w:p w14:paraId="0710E641" w14:textId="745A6160" w:rsidR="001B6CA0" w:rsidRPr="002C2455" w:rsidRDefault="00A37BE5" w:rsidP="00A37BE5">
                      <w:pPr>
                        <w:pStyle w:val="CE-HeadlineTitle"/>
                        <w:spacing w:after="0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2C2455">
                        <w:rPr>
                          <w:sz w:val="32"/>
                          <w:szCs w:val="32"/>
                          <w:lang w:val="it-IT"/>
                        </w:rPr>
                        <w:t>Pilot action – Industry 4.0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9F72374" w14:textId="507B8655" w:rsidR="008D61D5" w:rsidRPr="00A0770A" w:rsidRDefault="008D61D5" w:rsidP="00B34F51">
      <w:pPr>
        <w:pStyle w:val="Testonotaapidipagina"/>
        <w:rPr>
          <w:lang w:val="it-IT"/>
        </w:rPr>
      </w:pPr>
    </w:p>
    <w:p w14:paraId="191823E9" w14:textId="6F158786" w:rsidR="008D61D5" w:rsidRPr="00A0770A" w:rsidRDefault="008D61D5" w:rsidP="00B34F51">
      <w:pPr>
        <w:pStyle w:val="CE-StandardText"/>
        <w:rPr>
          <w:lang w:val="it-IT"/>
        </w:rPr>
      </w:pPr>
    </w:p>
    <w:p w14:paraId="4E266468" w14:textId="093072A4" w:rsidR="008D61D5" w:rsidRPr="00A0770A" w:rsidRDefault="008D61D5" w:rsidP="00B34F51">
      <w:pPr>
        <w:pStyle w:val="CE-StandardText"/>
        <w:rPr>
          <w:lang w:val="it-IT"/>
        </w:rPr>
      </w:pPr>
    </w:p>
    <w:p w14:paraId="31E6BD8D" w14:textId="77777777" w:rsidR="008D61D5" w:rsidRPr="00A0770A" w:rsidRDefault="008D61D5" w:rsidP="00B34F51">
      <w:pPr>
        <w:pStyle w:val="CE-StandardText"/>
        <w:rPr>
          <w:lang w:val="it-IT"/>
        </w:rPr>
      </w:pPr>
    </w:p>
    <w:p w14:paraId="7C02A6E8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3D6AE548" w14:textId="77777777" w:rsidR="00542334" w:rsidRPr="00A0770A" w:rsidRDefault="00542334" w:rsidP="00B34F51">
      <w:pPr>
        <w:pStyle w:val="CE-StandardText"/>
        <w:rPr>
          <w:lang w:val="it-IT"/>
        </w:rPr>
      </w:pPr>
    </w:p>
    <w:tbl>
      <w:tblPr>
        <w:tblStyle w:val="Grigliatabella"/>
        <w:tblpPr w:leftFromText="141" w:rightFromText="141" w:vertAnchor="text" w:horzAnchor="margin" w:tblpXSpec="center" w:tblpY="-65"/>
        <w:tblW w:w="0" w:type="auto"/>
        <w:tblBorders>
          <w:top w:val="single" w:sz="18" w:space="0" w:color="7E93A5" w:themeColor="background2"/>
          <w:left w:val="none" w:sz="0" w:space="0" w:color="auto"/>
          <w:bottom w:val="single" w:sz="18" w:space="0" w:color="7E93A5" w:themeColor="background2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1"/>
        <w:gridCol w:w="2694"/>
      </w:tblGrid>
      <w:tr w:rsidR="002B109E" w:rsidRPr="00A0770A" w14:paraId="2EC693AE" w14:textId="77777777" w:rsidTr="00981EFA">
        <w:tc>
          <w:tcPr>
            <w:tcW w:w="6391" w:type="dxa"/>
            <w:vAlign w:val="center"/>
          </w:tcPr>
          <w:p w14:paraId="48EAD79E" w14:textId="14764549" w:rsidR="002B109E" w:rsidRPr="00A0770A" w:rsidRDefault="008924F8" w:rsidP="00981EFA">
            <w:pPr>
              <w:pStyle w:val="CE-HeadlineTitle"/>
              <w:rPr>
                <w:lang w:val="it-IT"/>
              </w:rPr>
            </w:pPr>
            <w:r w:rsidRPr="00A0770A">
              <w:rPr>
                <w:sz w:val="32"/>
                <w:szCs w:val="32"/>
                <w:lang w:val="it-IT"/>
              </w:rPr>
              <w:t>APPLICATION FORM</w:t>
            </w:r>
            <w:r w:rsidR="00BC0FBB" w:rsidRPr="00A0770A">
              <w:rPr>
                <w:sz w:val="32"/>
                <w:szCs w:val="32"/>
                <w:lang w:val="it-IT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6E578642" w14:textId="221FE879" w:rsidR="002B109E" w:rsidRPr="00A0770A" w:rsidRDefault="00981EFA" w:rsidP="00F81EE9">
            <w:pPr>
              <w:pStyle w:val="CE-HeadlineSubtitle"/>
              <w:rPr>
                <w:lang w:val="it-IT"/>
              </w:rPr>
            </w:pPr>
            <w:r w:rsidRPr="00A0770A">
              <w:rPr>
                <w:lang w:val="it-IT"/>
              </w:rPr>
              <w:t>0</w:t>
            </w:r>
            <w:r w:rsidR="002C2455">
              <w:rPr>
                <w:lang w:val="it-IT"/>
              </w:rPr>
              <w:t>6</w:t>
            </w:r>
            <w:r w:rsidRPr="00A0770A">
              <w:rPr>
                <w:lang w:val="it-IT"/>
              </w:rPr>
              <w:t>|2021</w:t>
            </w:r>
          </w:p>
        </w:tc>
      </w:tr>
    </w:tbl>
    <w:p w14:paraId="131C3DE0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3D7E6EAD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3668B472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69DF4BD5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366D2317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13E7F4BD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44A49FCC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7A93243B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79E1E471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6A05AA60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7666114B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44B26414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0AB63A98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0BF29F35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75D25A64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21E299A1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0D2C6D2A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7C649628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39E17BAF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1A52CBDB" w14:textId="77777777" w:rsidR="00542334" w:rsidRPr="00A0770A" w:rsidRDefault="00542334" w:rsidP="00B34F51">
      <w:pPr>
        <w:pStyle w:val="CE-StandardText"/>
        <w:rPr>
          <w:lang w:val="it-IT"/>
        </w:rPr>
      </w:pPr>
    </w:p>
    <w:p w14:paraId="75635DE2" w14:textId="77777777" w:rsidR="00942A8A" w:rsidRPr="00A0770A" w:rsidRDefault="00942A8A" w:rsidP="00542334">
      <w:pPr>
        <w:pStyle w:val="CE-StandardText"/>
        <w:rPr>
          <w:lang w:val="it-IT"/>
        </w:rPr>
      </w:pPr>
    </w:p>
    <w:p w14:paraId="00159254" w14:textId="77777777" w:rsidR="00CF374E" w:rsidRPr="00A0770A" w:rsidRDefault="00CF374E" w:rsidP="00CF374E">
      <w:pPr>
        <w:pStyle w:val="CE-StandardText"/>
        <w:rPr>
          <w:lang w:val="it-IT"/>
        </w:rPr>
      </w:pPr>
      <w:r w:rsidRPr="00A0770A">
        <w:rPr>
          <w:lang w:val="it-IT"/>
        </w:rPr>
        <w:t xml:space="preserve"> </w:t>
      </w:r>
    </w:p>
    <w:p w14:paraId="569B514B" w14:textId="6455D69C" w:rsidR="001801A3" w:rsidRPr="00A0770A" w:rsidRDefault="00A57D29" w:rsidP="00080476">
      <w:pPr>
        <w:pStyle w:val="CE-HeadlineTitle"/>
        <w:rPr>
          <w:b/>
          <w:bCs/>
          <w:iCs/>
          <w:lang w:val="it-IT"/>
        </w:rPr>
      </w:pPr>
      <w:r w:rsidRPr="00A0770A">
        <w:rPr>
          <w:b/>
          <w:bCs/>
          <w:iCs/>
          <w:lang w:val="it-IT"/>
        </w:rPr>
        <w:lastRenderedPageBreak/>
        <w:t>Application form</w:t>
      </w:r>
    </w:p>
    <w:p w14:paraId="143805BC" w14:textId="36F0DE5D" w:rsidR="00A37BE5" w:rsidRPr="00A0770A" w:rsidRDefault="00262385" w:rsidP="00A37BE5">
      <w:pPr>
        <w:ind w:left="0"/>
        <w:contextualSpacing/>
        <w:rPr>
          <w:rFonts w:asciiTheme="minorHAnsi" w:hAnsiTheme="minorHAnsi" w:cs="Arial"/>
          <w:bCs/>
          <w:lang w:val="it-IT"/>
        </w:rPr>
      </w:pPr>
      <w:r w:rsidRPr="00A0770A">
        <w:rPr>
          <w:rFonts w:asciiTheme="minorHAnsi" w:hAnsiTheme="minorHAnsi" w:cs="Arial"/>
          <w:bCs/>
          <w:lang w:val="it-IT"/>
        </w:rPr>
        <w:t xml:space="preserve">In risposta alla richiesta di manifestazione di interesse a partecipare all'azione pilota relativa alla preparazione dell’Action Plan per l'Industria 4.0, io sottoscritto, </w:t>
      </w:r>
      <w:r w:rsidR="00A0770A" w:rsidRPr="00A0770A">
        <w:rPr>
          <w:rFonts w:asciiTheme="minorHAnsi" w:hAnsiTheme="minorHAnsi" w:cs="Arial"/>
          <w:bCs/>
          <w:lang w:val="it-IT"/>
        </w:rPr>
        <w:t xml:space="preserve">legale rappresentante </w:t>
      </w:r>
      <w:r w:rsidRPr="00A0770A">
        <w:rPr>
          <w:rFonts w:asciiTheme="minorHAnsi" w:hAnsiTheme="minorHAnsi" w:cs="Arial"/>
          <w:bCs/>
          <w:lang w:val="it-IT"/>
        </w:rPr>
        <w:t xml:space="preserve">di </w:t>
      </w:r>
      <w:r w:rsidRPr="00A0770A">
        <w:rPr>
          <w:rFonts w:asciiTheme="minorHAnsi" w:hAnsiTheme="minorHAnsi" w:cs="Arial"/>
          <w:bCs/>
          <w:highlight w:val="yellow"/>
          <w:lang w:val="it-IT"/>
        </w:rPr>
        <w:t>[nome dell'azienda]</w:t>
      </w:r>
      <w:r w:rsidRPr="00A0770A">
        <w:rPr>
          <w:rFonts w:asciiTheme="minorHAnsi" w:hAnsiTheme="minorHAnsi" w:cs="Arial"/>
          <w:bCs/>
          <w:lang w:val="it-IT"/>
        </w:rPr>
        <w:t xml:space="preserve">, confermo la disponibilità della nostra azienda a partecipare </w:t>
      </w:r>
      <w:r w:rsidR="00A0770A">
        <w:rPr>
          <w:rFonts w:asciiTheme="minorHAnsi" w:hAnsiTheme="minorHAnsi" w:cs="Arial"/>
          <w:bCs/>
          <w:lang w:val="it-IT"/>
        </w:rPr>
        <w:t xml:space="preserve">alla </w:t>
      </w:r>
      <w:proofErr w:type="spellStart"/>
      <w:r w:rsidR="00A0770A">
        <w:rPr>
          <w:rFonts w:asciiTheme="minorHAnsi" w:hAnsiTheme="minorHAnsi" w:cs="Arial"/>
          <w:bCs/>
          <w:lang w:val="it-IT"/>
        </w:rPr>
        <w:t>pilot</w:t>
      </w:r>
      <w:proofErr w:type="spellEnd"/>
      <w:r w:rsidR="00A0770A">
        <w:rPr>
          <w:rFonts w:asciiTheme="minorHAnsi" w:hAnsiTheme="minorHAnsi" w:cs="Arial"/>
          <w:bCs/>
          <w:lang w:val="it-IT"/>
        </w:rPr>
        <w:t xml:space="preserve"> action</w:t>
      </w:r>
      <w:r w:rsidR="00A0770A" w:rsidRPr="00A0770A">
        <w:rPr>
          <w:rFonts w:asciiTheme="minorHAnsi" w:hAnsiTheme="minorHAnsi" w:cs="Arial"/>
          <w:bCs/>
          <w:lang w:val="it-IT"/>
        </w:rPr>
        <w:t xml:space="preserve"> in oggetto</w:t>
      </w:r>
      <w:r w:rsidRPr="00A0770A">
        <w:rPr>
          <w:rFonts w:asciiTheme="minorHAnsi" w:hAnsiTheme="minorHAnsi" w:cs="Arial"/>
          <w:bCs/>
          <w:lang w:val="it-IT"/>
        </w:rPr>
        <w:t>.</w:t>
      </w:r>
    </w:p>
    <w:p w14:paraId="5E19E81D" w14:textId="77777777" w:rsidR="00A0770A" w:rsidRPr="00A0770A" w:rsidRDefault="00A0770A" w:rsidP="00A37BE5">
      <w:pPr>
        <w:ind w:left="0"/>
        <w:contextualSpacing/>
        <w:rPr>
          <w:rFonts w:asciiTheme="minorHAnsi" w:hAnsiTheme="minorHAnsi" w:cs="Arial"/>
          <w:b/>
          <w:lang w:val="it-IT"/>
        </w:rPr>
      </w:pPr>
    </w:p>
    <w:tbl>
      <w:tblPr>
        <w:tblW w:w="9923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4"/>
        <w:gridCol w:w="1134"/>
        <w:gridCol w:w="122"/>
        <w:gridCol w:w="1012"/>
        <w:gridCol w:w="1275"/>
        <w:gridCol w:w="104"/>
        <w:gridCol w:w="1073"/>
        <w:gridCol w:w="99"/>
        <w:gridCol w:w="1219"/>
        <w:gridCol w:w="57"/>
      </w:tblGrid>
      <w:tr w:rsidR="00D54A28" w:rsidRPr="00A0770A" w14:paraId="6C13A77B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B0701CE" w14:textId="475E7F43" w:rsidR="00D54A28" w:rsidRPr="00A0770A" w:rsidRDefault="0026238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  <w:t>Informazioni aziendali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20A981" w14:textId="02522F29" w:rsidR="00D54A28" w:rsidRPr="00A0770A" w:rsidRDefault="00D54A28" w:rsidP="00A37BE5">
            <w:pPr>
              <w:spacing w:before="60" w:after="60" w:line="240" w:lineRule="auto"/>
              <w:ind w:left="709"/>
              <w:jc w:val="left"/>
              <w:rPr>
                <w:rFonts w:asciiTheme="minorHAnsi" w:hAnsiTheme="minorHAnsi"/>
                <w:szCs w:val="24"/>
                <w:lang w:val="it-IT" w:eastAsia="it-IT"/>
              </w:rPr>
            </w:pPr>
          </w:p>
        </w:tc>
      </w:tr>
      <w:tr w:rsidR="00D54A28" w:rsidRPr="00A0770A" w14:paraId="336F5036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586D7126" w14:textId="14229D7A" w:rsidR="00D54A28" w:rsidRPr="00A0770A" w:rsidRDefault="0026238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Ragione sociale</w:t>
            </w:r>
            <w:r w:rsidR="00D54A28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: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D89E1" w14:textId="1EA5C46E" w:rsidR="00D54A28" w:rsidRPr="00A0770A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D54A28" w:rsidRPr="00A0770A" w14:paraId="4A35A25F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5F88D023" w14:textId="49F4C136" w:rsidR="00D54A28" w:rsidRPr="00A0770A" w:rsidRDefault="0026238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Indirizzo</w:t>
            </w:r>
            <w:r w:rsidR="00D54A28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 xml:space="preserve">: 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4E86E" w14:textId="768821E2" w:rsidR="00D54A28" w:rsidRPr="00A0770A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D54A28" w:rsidRPr="00A0770A" w14:paraId="3328072A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22CAA25" w14:textId="1D72A37E" w:rsidR="00D54A28" w:rsidRPr="00A0770A" w:rsidRDefault="0026238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Indirizzo unità produttiva</w:t>
            </w:r>
            <w:r w:rsidR="00D54A28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 xml:space="preserve"> </w:t>
            </w:r>
            <w:r w:rsidR="00F638C9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br/>
            </w:r>
            <w:r w:rsidR="00D54A28" w:rsidRPr="00A0770A">
              <w:rPr>
                <w:rFonts w:asciiTheme="minorHAnsi" w:hAnsiTheme="minorHAnsi"/>
                <w:bCs/>
                <w:i/>
                <w:color w:val="404040"/>
                <w:sz w:val="12"/>
                <w:szCs w:val="12"/>
                <w:lang w:val="it-IT"/>
              </w:rPr>
              <w:t>(</w:t>
            </w:r>
            <w:r w:rsidRPr="00A0770A">
              <w:rPr>
                <w:rFonts w:asciiTheme="minorHAnsi" w:hAnsiTheme="minorHAnsi"/>
                <w:bCs/>
                <w:i/>
                <w:color w:val="404040"/>
                <w:sz w:val="12"/>
                <w:szCs w:val="12"/>
                <w:lang w:val="it-IT"/>
              </w:rPr>
              <w:t>se diversa dalla sede legale</w:t>
            </w:r>
            <w:r w:rsidR="00D54A28" w:rsidRPr="00A0770A">
              <w:rPr>
                <w:rFonts w:asciiTheme="minorHAnsi" w:hAnsiTheme="minorHAnsi"/>
                <w:bCs/>
                <w:i/>
                <w:color w:val="404040"/>
                <w:sz w:val="12"/>
                <w:szCs w:val="12"/>
                <w:lang w:val="it-IT"/>
              </w:rPr>
              <w:t>)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2EB42" w14:textId="0BE38331" w:rsidR="00D54A28" w:rsidRPr="00A0770A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D54A28" w:rsidRPr="00A0770A" w14:paraId="350AEF9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4EA4EF2" w14:textId="7145275C" w:rsidR="00D54A28" w:rsidRPr="00A0770A" w:rsidRDefault="0026238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Regione</w:t>
            </w:r>
            <w:r w:rsidR="00A37BE5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:</w:t>
            </w:r>
          </w:p>
        </w:tc>
        <w:tc>
          <w:tcPr>
            <w:tcW w:w="71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A794FA" w14:textId="515FD7E5" w:rsidR="00D54A28" w:rsidRPr="00A0770A" w:rsidRDefault="00D54A28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F638C9" w:rsidRPr="00A0770A" w14:paraId="54557BC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ECD0391" w14:textId="41F09811" w:rsidR="00F638C9" w:rsidRPr="00A0770A" w:rsidRDefault="0026238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Sito web</w:t>
            </w:r>
            <w:r w:rsidR="00F638C9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C93FA" w14:textId="77777777" w:rsidR="00F638C9" w:rsidRPr="00A0770A" w:rsidRDefault="00F638C9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5D4E1" w14:textId="2A6D4F38" w:rsidR="00F638C9" w:rsidRPr="00A0770A" w:rsidRDefault="00262385" w:rsidP="00F638C9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color w:val="404040"/>
                <w:szCs w:val="24"/>
                <w:lang w:val="it-IT"/>
              </w:rPr>
              <w:t>Codice ATECO primario</w:t>
            </w:r>
            <w:r w:rsidR="00F638C9" w:rsidRPr="00A0770A">
              <w:rPr>
                <w:rFonts w:asciiTheme="minorHAnsi" w:hAnsiTheme="minorHAnsi"/>
                <w:color w:val="404040"/>
                <w:szCs w:val="24"/>
                <w:lang w:val="it-IT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4496AF" w14:textId="4BA0FC51" w:rsidR="00F638C9" w:rsidRPr="00A0770A" w:rsidRDefault="00F638C9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CB1DA5" w:rsidRPr="00A0770A" w14:paraId="3EB87B9F" w14:textId="77777777" w:rsidTr="00CB1DA5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F99BC03" w14:textId="3E84ED5D" w:rsidR="00CB1DA5" w:rsidRPr="00A0770A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Social media:</w:t>
            </w:r>
          </w:p>
        </w:tc>
        <w:tc>
          <w:tcPr>
            <w:tcW w:w="23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82EA45" w14:textId="77777777" w:rsidR="00CB1DA5" w:rsidRPr="00A0770A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it-IT"/>
              </w:rPr>
            </w:pPr>
            <w:r w:rsidRPr="00A0770A">
              <w:rPr>
                <w:rFonts w:asciiTheme="minorHAnsi" w:hAnsiTheme="minorHAnsi"/>
                <w:color w:val="404040"/>
                <w:sz w:val="16"/>
                <w:lang w:val="it-IT"/>
              </w:rPr>
              <w:t>Facebook: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DEF11" w14:textId="1B62F1D4" w:rsidR="00CB1DA5" w:rsidRPr="00A0770A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it-IT"/>
              </w:rPr>
            </w:pPr>
            <w:r w:rsidRPr="00A0770A">
              <w:rPr>
                <w:rFonts w:asciiTheme="minorHAnsi" w:hAnsiTheme="minorHAnsi"/>
                <w:color w:val="404040"/>
                <w:sz w:val="16"/>
                <w:lang w:val="it-IT"/>
              </w:rPr>
              <w:t>LinkedIn: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46A86E" w14:textId="44A2249A" w:rsidR="00CB1DA5" w:rsidRPr="00A0770A" w:rsidRDefault="00CB1DA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 w:val="16"/>
                <w:lang w:val="it-IT"/>
              </w:rPr>
            </w:pPr>
            <w:r w:rsidRPr="00A0770A">
              <w:rPr>
                <w:rFonts w:asciiTheme="minorHAnsi" w:hAnsiTheme="minorHAnsi"/>
                <w:color w:val="404040"/>
                <w:sz w:val="16"/>
                <w:lang w:val="it-IT"/>
              </w:rPr>
              <w:t>Twitter:</w:t>
            </w:r>
          </w:p>
        </w:tc>
      </w:tr>
      <w:tr w:rsidR="00840CEB" w:rsidRPr="00A0770A" w14:paraId="3E5E8A99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19F1A0EB" w14:textId="713EF128" w:rsidR="00840CEB" w:rsidRPr="00A0770A" w:rsidRDefault="00262385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  <w:t xml:space="preserve">Persona di contatto </w:t>
            </w:r>
            <w:r w:rsidR="00840CEB" w:rsidRPr="00A0770A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  <w:t>1</w:t>
            </w:r>
          </w:p>
          <w:p w14:paraId="277D455A" w14:textId="6971ABBD" w:rsidR="00840CEB" w:rsidRPr="00A0770A" w:rsidRDefault="00262385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Nome e cognome</w:t>
            </w:r>
            <w:r w:rsidR="00840CEB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0629F" w14:textId="77777777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A4298E" w14:textId="48E95ECC" w:rsidR="00840CEB" w:rsidRPr="00A0770A" w:rsidRDefault="00262385" w:rsidP="00840CEB">
            <w:pPr>
              <w:spacing w:before="60" w:after="60" w:line="240" w:lineRule="auto"/>
              <w:ind w:left="0" w:right="-4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Ruolo</w:t>
            </w:r>
            <w:r w:rsidR="00840CEB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AB5812" w14:textId="2567BED3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840CEB" w:rsidRPr="00A0770A" w14:paraId="7FFF2EB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1C2E38F" w14:textId="7CAFA4A8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E-mail: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5CB705" w14:textId="77777777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E62F54" w14:textId="782D3619" w:rsidR="00840CEB" w:rsidRPr="00A0770A" w:rsidRDefault="00262385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Telefono</w:t>
            </w:r>
            <w:r w:rsidR="00840CEB"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7E453" w14:textId="6EFC051A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262385" w:rsidRPr="00A0770A" w14:paraId="49D5D61B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12AF8C75" w14:textId="28238341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  <w:t>Persona di contatto 2</w:t>
            </w:r>
          </w:p>
          <w:p w14:paraId="0D65995C" w14:textId="32E87932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Nome e cognome: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B91247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ED595" w14:textId="450335E0" w:rsidR="00262385" w:rsidRPr="00A0770A" w:rsidRDefault="00262385" w:rsidP="00262385">
            <w:pPr>
              <w:spacing w:before="60" w:after="60" w:line="240" w:lineRule="auto"/>
              <w:ind w:left="0" w:right="-4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Ruolo: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5479EA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262385" w:rsidRPr="00A0770A" w14:paraId="435552CE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2B83AA51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E-mail: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29BD77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56687A" w14:textId="75CA5F0C" w:rsidR="00262385" w:rsidRPr="00A0770A" w:rsidRDefault="00262385" w:rsidP="00262385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Telefono: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F3000A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262385" w:rsidRPr="00A0770A" w14:paraId="46D9BB21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D2F513F" w14:textId="59123058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 xml:space="preserve">Nome e cognome della persona 1 da includere nella </w:t>
            </w:r>
            <w:proofErr w:type="spellStart"/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pilot</w:t>
            </w:r>
            <w:proofErr w:type="spellEnd"/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 xml:space="preserve"> action: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4CBD45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5E2BF" w14:textId="73BA918E" w:rsidR="00262385" w:rsidRPr="00A0770A" w:rsidRDefault="00262385" w:rsidP="00262385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Ruolo: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D89BB2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262385" w:rsidRPr="00A0770A" w14:paraId="55520552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FE35A5D" w14:textId="19D84293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 xml:space="preserve">Nome e cognome della persona 2 da includere nella </w:t>
            </w:r>
            <w:proofErr w:type="spellStart"/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pilot</w:t>
            </w:r>
            <w:proofErr w:type="spellEnd"/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 xml:space="preserve"> action: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0E7B7A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3BB0F" w14:textId="51B7BA6D" w:rsidR="00262385" w:rsidRPr="00A0770A" w:rsidRDefault="00262385" w:rsidP="00262385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  <w:t>Ruolo: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4BE9B8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840CEB" w:rsidRPr="00A0770A" w14:paraId="62E4C019" w14:textId="77777777" w:rsidTr="000552B4">
        <w:trPr>
          <w:gridAfter w:val="1"/>
          <w:wAfter w:w="57" w:type="dxa"/>
          <w:trHeight w:val="43"/>
        </w:trPr>
        <w:tc>
          <w:tcPr>
            <w:tcW w:w="986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37C6DBA3" w14:textId="77777777" w:rsidR="00840CEB" w:rsidRPr="00A0770A" w:rsidRDefault="00840CEB" w:rsidP="00840CEB">
            <w:pPr>
              <w:spacing w:before="0" w:line="240" w:lineRule="auto"/>
              <w:ind w:left="0" w:right="340"/>
              <w:jc w:val="left"/>
              <w:rPr>
                <w:rFonts w:asciiTheme="minorHAnsi" w:hAnsiTheme="minorHAnsi"/>
                <w:bCs/>
                <w:iCs/>
                <w:color w:val="404040"/>
                <w:sz w:val="4"/>
                <w:szCs w:val="4"/>
                <w:lang w:val="it-IT"/>
              </w:rPr>
            </w:pPr>
          </w:p>
        </w:tc>
      </w:tr>
      <w:tr w:rsidR="00840CEB" w:rsidRPr="00A0770A" w14:paraId="764DFB69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6870A23A" w14:textId="0A90B5CB" w:rsidR="00840CEB" w:rsidRPr="00A0770A" w:rsidRDefault="00262385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>Dimensione aziendale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685A4B" w14:textId="7330B602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  <w:t>Micro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C9DC7" w14:textId="77777777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0C7C49" w14:textId="3F83E0B3" w:rsidR="00840CEB" w:rsidRPr="00A0770A" w:rsidRDefault="00262385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  <w:t>Piccola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08E7F8" w14:textId="77777777" w:rsidR="00840CEB" w:rsidRPr="00A0770A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73AA0" w14:textId="42D73824" w:rsidR="00840CEB" w:rsidRPr="00A0770A" w:rsidRDefault="00262385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  <w:t>Media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7DAB4" w14:textId="692665AB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840CEB" w:rsidRPr="00A0770A" w14:paraId="5FBBDC93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8E6353C" w14:textId="2254852F" w:rsidR="00840CEB" w:rsidRPr="00A0770A" w:rsidRDefault="00262385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>Anno di avvio attività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4F101" w14:textId="77777777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16BB3" w14:textId="53A5735D" w:rsidR="00840CEB" w:rsidRPr="00A0770A" w:rsidRDefault="00262385" w:rsidP="00840CEB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  <w:bookmarkStart w:id="0" w:name="_Toc293393703"/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>Numero dei dipendenti</w:t>
            </w:r>
            <w:r w:rsidR="00840CEB"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 xml:space="preserve"> </w:t>
            </w:r>
            <w:bookmarkEnd w:id="0"/>
            <w:r w:rsidR="00840CEB" w:rsidRPr="00A0770A">
              <w:rPr>
                <w:rFonts w:asciiTheme="minorHAnsi" w:hAnsiTheme="minorHAnsi"/>
                <w:i/>
                <w:color w:val="404040"/>
                <w:szCs w:val="24"/>
                <w:lang w:val="it-IT"/>
              </w:rPr>
              <w:t>(2020)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D6A85" w14:textId="77777777" w:rsidR="00840CEB" w:rsidRPr="00A0770A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C6EDF" w14:textId="620A9E68" w:rsidR="00840CEB" w:rsidRPr="00A0770A" w:rsidRDefault="00262385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>Fatturato</w:t>
            </w:r>
            <w:r w:rsidR="00840CEB"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 xml:space="preserve"> </w:t>
            </w:r>
            <w:r w:rsidR="00840CEB" w:rsidRPr="00A0770A">
              <w:rPr>
                <w:rFonts w:asciiTheme="minorHAnsi" w:hAnsiTheme="minorHAnsi"/>
                <w:i/>
                <w:color w:val="404040"/>
                <w:szCs w:val="24"/>
                <w:lang w:val="it-IT"/>
              </w:rPr>
              <w:t>(2020)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6632EA" w14:textId="77777777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840CEB" w:rsidRPr="00A0770A" w14:paraId="3C0165E9" w14:textId="77777777" w:rsidTr="000552B4">
        <w:trPr>
          <w:gridAfter w:val="1"/>
          <w:wAfter w:w="57" w:type="dxa"/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  <w:vAlign w:val="center"/>
          </w:tcPr>
          <w:p w14:paraId="03561A9A" w14:textId="77777777" w:rsidR="00840CEB" w:rsidRPr="00A0770A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472711" w14:textId="77777777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27597" w14:textId="77777777" w:rsidR="00840CEB" w:rsidRPr="00A0770A" w:rsidRDefault="00840CEB" w:rsidP="00840CEB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560776" w14:textId="77777777" w:rsidR="00840CEB" w:rsidRPr="00A0770A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68F908" w14:textId="77777777" w:rsidR="00840CEB" w:rsidRPr="00A0770A" w:rsidRDefault="00840CEB" w:rsidP="00840CEB">
            <w:pPr>
              <w:spacing w:before="60" w:after="60" w:line="240" w:lineRule="auto"/>
              <w:ind w:left="0" w:righ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7268678" w14:textId="77777777" w:rsidR="00840CEB" w:rsidRPr="00A0770A" w:rsidRDefault="00840CEB" w:rsidP="00840CEB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Cs/>
                <w:color w:val="404040"/>
                <w:szCs w:val="24"/>
                <w:lang w:val="it-IT"/>
              </w:rPr>
            </w:pPr>
          </w:p>
        </w:tc>
      </w:tr>
      <w:tr w:rsidR="00BC0FBB" w:rsidRPr="00A0770A" w14:paraId="05D7F511" w14:textId="77777777" w:rsidTr="000552B4">
        <w:trPr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EF78617" w14:textId="77777777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lastRenderedPageBreak/>
              <w:t>Breve descrizione dell'azienda</w:t>
            </w:r>
          </w:p>
          <w:p w14:paraId="58DFF699" w14:textId="188310BD" w:rsidR="00262385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 w:val="16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 w:val="16"/>
                <w:lang w:val="it-IT"/>
              </w:rPr>
              <w:t>(Settore industriale/mercati e principali prodotti/servizi</w:t>
            </w:r>
          </w:p>
          <w:p w14:paraId="24F9371C" w14:textId="2864B5EF" w:rsidR="00917ECE" w:rsidRPr="00A0770A" w:rsidRDefault="00262385" w:rsidP="0026238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Cs/>
                <w:i/>
                <w:color w:val="404040"/>
                <w:sz w:val="16"/>
                <w:lang w:val="it-IT"/>
              </w:rPr>
              <w:t>massimo 1000 caratteri)</w:t>
            </w:r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7C403F1" w14:textId="1A5A6C91" w:rsidR="00A40C0D" w:rsidRPr="00A0770A" w:rsidRDefault="00A40C0D" w:rsidP="00450D7A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3005D6" w:rsidRPr="00A0770A" w14:paraId="5DADC9CD" w14:textId="77777777" w:rsidTr="000552B4">
        <w:trPr>
          <w:trHeight w:val="454"/>
        </w:trPr>
        <w:tc>
          <w:tcPr>
            <w:tcW w:w="269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D76BA36" w14:textId="2B521CD8" w:rsidR="003005D6" w:rsidRPr="00A0770A" w:rsidRDefault="00262385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 xml:space="preserve">Elenca al massimo 5 investimenti che la tua azienda ha fatto </w:t>
            </w: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  <w:t>dal 2018 ad oggi</w:t>
            </w: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 xml:space="preserve"> collegati o meno a Industria 4.0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21C4E44" w14:textId="77777777" w:rsidR="00262385" w:rsidRPr="00A0770A" w:rsidRDefault="00262385" w:rsidP="00262385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b/>
                <w:b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bCs/>
                <w:color w:val="404040"/>
                <w:szCs w:val="24"/>
                <w:lang w:val="it-IT"/>
              </w:rPr>
              <w:t>Tipo di investimento</w:t>
            </w:r>
          </w:p>
          <w:p w14:paraId="3167D521" w14:textId="1E0E451E" w:rsidR="003005D6" w:rsidRPr="00A0770A" w:rsidRDefault="00262385" w:rsidP="00262385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color w:val="404040"/>
                <w:szCs w:val="24"/>
                <w:lang w:val="it-IT"/>
              </w:rPr>
              <w:t>(macchine, sistemi ICT, software, ecc.)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B46F8" w14:textId="55078F38" w:rsidR="003005D6" w:rsidRPr="00A0770A" w:rsidRDefault="00262385" w:rsidP="003005D6">
            <w:pPr>
              <w:spacing w:before="60" w:after="60" w:line="240" w:lineRule="auto"/>
              <w:ind w:left="34" w:right="34"/>
              <w:jc w:val="center"/>
              <w:rPr>
                <w:rFonts w:asciiTheme="minorHAnsi" w:hAnsiTheme="minorHAnsi"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bCs/>
                <w:color w:val="404040"/>
                <w:szCs w:val="24"/>
                <w:lang w:val="it-IT"/>
              </w:rPr>
              <w:t>Anno</w:t>
            </w:r>
          </w:p>
        </w:tc>
      </w:tr>
      <w:tr w:rsidR="003005D6" w:rsidRPr="00A0770A" w14:paraId="13F177C2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A8AC25" w14:textId="77777777" w:rsidR="003005D6" w:rsidRPr="00A0770A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EEF033E" w14:textId="77777777" w:rsidR="003005D6" w:rsidRPr="00A0770A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0D877D" w14:textId="77777777" w:rsidR="003005D6" w:rsidRPr="00A0770A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3005D6" w:rsidRPr="00A0770A" w14:paraId="6466B1A2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8BFAA9" w14:textId="77777777" w:rsidR="003005D6" w:rsidRPr="00A0770A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7F4D4C5" w14:textId="77777777" w:rsidR="003005D6" w:rsidRPr="00A0770A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E877A" w14:textId="77777777" w:rsidR="003005D6" w:rsidRPr="00A0770A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3005D6" w:rsidRPr="00A0770A" w14:paraId="64F612C1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2B98F55" w14:textId="77777777" w:rsidR="003005D6" w:rsidRPr="00A0770A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1AE4BBD" w14:textId="77777777" w:rsidR="003005D6" w:rsidRPr="00A0770A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06D6EF" w14:textId="77777777" w:rsidR="003005D6" w:rsidRPr="00A0770A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3005D6" w:rsidRPr="00A0770A" w14:paraId="1A3DD6DD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4F3A5319" w14:textId="77777777" w:rsidR="003005D6" w:rsidRPr="00A0770A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EA650EA" w14:textId="77777777" w:rsidR="003005D6" w:rsidRPr="00A0770A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90D517" w14:textId="77777777" w:rsidR="003005D6" w:rsidRPr="00A0770A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3005D6" w:rsidRPr="00A0770A" w14:paraId="35AE23F7" w14:textId="77777777" w:rsidTr="000552B4">
        <w:trPr>
          <w:trHeight w:val="454"/>
        </w:trPr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16893E2" w14:textId="77777777" w:rsidR="003005D6" w:rsidRPr="00A0770A" w:rsidRDefault="003005D6" w:rsidP="00A37BE5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70B6C4" w14:textId="77777777" w:rsidR="003005D6" w:rsidRPr="00A0770A" w:rsidRDefault="003005D6" w:rsidP="000541A1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0A413D" w14:textId="77777777" w:rsidR="003005D6" w:rsidRPr="00A0770A" w:rsidRDefault="003005D6" w:rsidP="003005D6">
            <w:pPr>
              <w:spacing w:before="60" w:after="60" w:line="240" w:lineRule="auto"/>
              <w:ind w:left="34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1009E4" w:rsidRPr="00A0770A" w14:paraId="4C3EA089" w14:textId="77777777" w:rsidTr="000552B4">
        <w:trPr>
          <w:trHeight w:val="454"/>
        </w:trPr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4A69D8F" w14:textId="0B2304DB" w:rsidR="001009E4" w:rsidRPr="00A0770A" w:rsidRDefault="00262385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 xml:space="preserve">Elenca tutti gli investimenti relativi ad Industria 4.0 che la tua azienda ha in programma attualmente per il </w:t>
            </w: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u w:val="single"/>
                <w:lang w:val="it-IT"/>
              </w:rPr>
              <w:t>periodo 2022-2024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33D186A1" w14:textId="77777777" w:rsidR="00262385" w:rsidRPr="00A0770A" w:rsidRDefault="00262385" w:rsidP="00262385">
            <w:pPr>
              <w:spacing w:before="60" w:after="60" w:line="240" w:lineRule="auto"/>
              <w:ind w:left="110"/>
              <w:jc w:val="center"/>
              <w:rPr>
                <w:rFonts w:asciiTheme="minorHAnsi" w:hAnsiTheme="minorHAnsi"/>
                <w:b/>
                <w:bCs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bCs/>
                <w:color w:val="404040"/>
                <w:szCs w:val="24"/>
                <w:lang w:val="it-IT"/>
              </w:rPr>
              <w:t>Tipo di investimento</w:t>
            </w:r>
          </w:p>
          <w:p w14:paraId="3E5BDCE6" w14:textId="0826AEED" w:rsidR="001009E4" w:rsidRPr="00A0770A" w:rsidRDefault="00262385" w:rsidP="00262385">
            <w:pPr>
              <w:spacing w:before="60" w:after="60" w:line="240" w:lineRule="auto"/>
              <w:ind w:left="0"/>
              <w:jc w:val="center"/>
              <w:rPr>
                <w:rFonts w:asciiTheme="minorHAnsi" w:hAnsiTheme="minorHAnsi"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color w:val="404040"/>
                <w:szCs w:val="24"/>
                <w:lang w:val="it-IT"/>
              </w:rPr>
              <w:t>(macchine, sistemi ICT, software, ecc.)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6DDB32" w14:textId="6D027A89" w:rsidR="001009E4" w:rsidRPr="00A0770A" w:rsidRDefault="00262385" w:rsidP="003005D6">
            <w:pPr>
              <w:spacing w:before="60" w:after="60" w:line="240" w:lineRule="auto"/>
              <w:ind w:left="34" w:right="34"/>
              <w:jc w:val="center"/>
              <w:rPr>
                <w:rFonts w:asciiTheme="minorHAnsi" w:hAnsiTheme="minorHAnsi"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bCs/>
                <w:color w:val="404040"/>
                <w:szCs w:val="24"/>
                <w:lang w:val="it-IT"/>
              </w:rPr>
              <w:t>Anno</w:t>
            </w:r>
          </w:p>
        </w:tc>
      </w:tr>
      <w:tr w:rsidR="001009E4" w:rsidRPr="00A0770A" w14:paraId="3472B559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9A18A87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6D483F0B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E39652" w14:textId="77777777" w:rsidR="001009E4" w:rsidRPr="00A0770A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1009E4" w:rsidRPr="00A0770A" w14:paraId="0EA09C4C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FA3EBC7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992C14E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E335E" w14:textId="77777777" w:rsidR="001009E4" w:rsidRPr="00A0770A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1009E4" w:rsidRPr="00A0770A" w14:paraId="6075AA58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2646FA66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C00F054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106EC1" w14:textId="77777777" w:rsidR="001009E4" w:rsidRPr="00A0770A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1009E4" w:rsidRPr="00A0770A" w14:paraId="3F353E7F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1EC3931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5E5ABAE1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03EC7" w14:textId="77777777" w:rsidR="001009E4" w:rsidRPr="00A0770A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1009E4" w:rsidRPr="00A0770A" w14:paraId="13C59BD5" w14:textId="77777777" w:rsidTr="000552B4">
        <w:trPr>
          <w:trHeight w:val="454"/>
        </w:trPr>
        <w:tc>
          <w:tcPr>
            <w:tcW w:w="2694" w:type="dxa"/>
            <w:vMerge/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7A6B8B29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</w:pP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AC6A3E0" w14:textId="77777777" w:rsidR="001009E4" w:rsidRPr="00A0770A" w:rsidRDefault="001009E4" w:rsidP="003005D6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98525" w14:textId="77777777" w:rsidR="001009E4" w:rsidRPr="00A0770A" w:rsidRDefault="001009E4" w:rsidP="003005D6">
            <w:pPr>
              <w:spacing w:before="60" w:after="60" w:line="240" w:lineRule="auto"/>
              <w:ind w:left="0" w:right="34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  <w:tr w:rsidR="003005D6" w:rsidRPr="00A0770A" w14:paraId="630BEC3D" w14:textId="77777777" w:rsidTr="000552B4">
        <w:trPr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17EA2F51" w14:textId="5683C1AE" w:rsidR="003005D6" w:rsidRPr="00A0770A" w:rsidRDefault="00262385" w:rsidP="000B1D08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bCs/>
                <w:i/>
                <w:color w:val="404040"/>
                <w:szCs w:val="24"/>
                <w:lang w:val="it-IT"/>
              </w:rPr>
            </w:pPr>
            <w:r w:rsidRPr="00A0770A">
              <w:rPr>
                <w:rFonts w:asciiTheme="minorHAnsi" w:hAnsiTheme="minorHAnsi"/>
                <w:b/>
                <w:i/>
                <w:color w:val="404040"/>
                <w:szCs w:val="24"/>
                <w:lang w:val="it-IT"/>
              </w:rPr>
              <w:t>Spiegare l’interesse dell'azienda nella realizzazione di un progetto Industria 4.0?</w:t>
            </w:r>
          </w:p>
        </w:tc>
        <w:tc>
          <w:tcPr>
            <w:tcW w:w="72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14:paraId="0E260148" w14:textId="77777777" w:rsidR="003005D6" w:rsidRPr="00A0770A" w:rsidRDefault="003005D6" w:rsidP="00FA106D">
            <w:pPr>
              <w:spacing w:before="60" w:after="60" w:line="240" w:lineRule="auto"/>
              <w:ind w:left="0"/>
              <w:jc w:val="left"/>
              <w:rPr>
                <w:rFonts w:asciiTheme="minorHAnsi" w:hAnsiTheme="minorHAnsi"/>
                <w:color w:val="404040"/>
                <w:szCs w:val="24"/>
                <w:lang w:val="it-IT"/>
              </w:rPr>
            </w:pPr>
          </w:p>
        </w:tc>
      </w:tr>
    </w:tbl>
    <w:p w14:paraId="5D4E21ED" w14:textId="070B5A81" w:rsidR="00A73748" w:rsidRPr="00A0770A" w:rsidRDefault="00A73748">
      <w:pPr>
        <w:spacing w:before="0" w:line="240" w:lineRule="auto"/>
        <w:ind w:left="0" w:right="0"/>
        <w:jc w:val="left"/>
        <w:rPr>
          <w:rFonts w:asciiTheme="minorHAnsi" w:hAnsiTheme="minorHAnsi" w:cstheme="minorBidi"/>
          <w:lang w:val="it-IT"/>
        </w:rPr>
      </w:pPr>
    </w:p>
    <w:p w14:paraId="45754A2D" w14:textId="77777777" w:rsidR="001009E4" w:rsidRPr="00A0770A" w:rsidRDefault="001009E4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caps/>
          <w:color w:val="7E93A5" w:themeColor="background2"/>
          <w:spacing w:val="-20"/>
          <w:kern w:val="72"/>
          <w:sz w:val="60"/>
          <w:szCs w:val="76"/>
          <w:lang w:val="it-IT"/>
          <w14:ligatures w14:val="standard"/>
        </w:rPr>
      </w:pPr>
      <w:r w:rsidRPr="00A0770A">
        <w:rPr>
          <w:b/>
          <w:bCs/>
          <w:iCs/>
          <w:lang w:val="it-IT"/>
        </w:rPr>
        <w:br w:type="page"/>
      </w:r>
    </w:p>
    <w:p w14:paraId="4261AD9E" w14:textId="31043766" w:rsidR="00A73748" w:rsidRPr="00A0770A" w:rsidRDefault="00061C3D" w:rsidP="00A73748">
      <w:pPr>
        <w:pStyle w:val="CE-HeadlineTitle"/>
        <w:rPr>
          <w:b/>
          <w:bCs/>
          <w:iCs/>
          <w:lang w:val="it-IT"/>
        </w:rPr>
      </w:pPr>
      <w:r w:rsidRPr="00504C96">
        <w:rPr>
          <w:b/>
          <w:bCs/>
          <w:iCs/>
          <w:lang w:val="it-IT"/>
        </w:rPr>
        <w:lastRenderedPageBreak/>
        <w:t>Dichiarazione “de minimis”</w:t>
      </w:r>
    </w:p>
    <w:p w14:paraId="06703D4C" w14:textId="77777777" w:rsidR="009B0DBC" w:rsidRDefault="009B0DBC" w:rsidP="009B0DBC">
      <w:pPr>
        <w:ind w:left="116" w:right="140"/>
        <w:rPr>
          <w:rFonts w:asciiTheme="minorHAnsi" w:hAnsiTheme="minorHAnsi"/>
          <w:lang w:val="it-IT"/>
        </w:rPr>
      </w:pPr>
    </w:p>
    <w:p w14:paraId="46589AC2" w14:textId="5DE247D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it-IT"/>
        </w:rPr>
        <w:t>Io sottoscritto, rappresentante dell’organizzazione beneficiaria dell’aiuto, coinvolta nell’attività progettuale finanziata dal Programma Interreg Europa Centrale nell’ambito del progetto n. CE1644 “Boost4BSO”, dichiaro che:</w:t>
      </w:r>
    </w:p>
    <w:p w14:paraId="5035F1F2" w14:textId="77777777" w:rsidR="009B0DBC" w:rsidRPr="009B0DBC" w:rsidRDefault="009B0DBC" w:rsidP="009B0DBC">
      <w:pPr>
        <w:numPr>
          <w:ilvl w:val="0"/>
          <w:numId w:val="44"/>
        </w:numPr>
        <w:ind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it-IT"/>
        </w:rPr>
        <w:t xml:space="preserve">La mia organizzazione opera come operatore economico nei seguenti settori: </w:t>
      </w:r>
    </w:p>
    <w:p w14:paraId="408FB937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>Settore del trasporto di merci su strada</w:t>
      </w:r>
      <w:r w:rsidRPr="009B0DBC">
        <w:rPr>
          <w:rFonts w:asciiTheme="minorHAnsi" w:hAnsiTheme="minorHAnsi"/>
          <w:vertAlign w:val="superscript"/>
          <w:lang w:val="en-GB"/>
        </w:rPr>
        <w:footnoteReference w:id="2"/>
      </w:r>
    </w:p>
    <w:p w14:paraId="64C146D3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>Produzione primaria dei prodotti agricoli</w:t>
      </w:r>
      <w:r w:rsidRPr="009B0DBC">
        <w:rPr>
          <w:rFonts w:asciiTheme="minorHAnsi" w:hAnsiTheme="minorHAnsi"/>
          <w:vertAlign w:val="superscript"/>
          <w:lang w:val="en-GB"/>
        </w:rPr>
        <w:footnoteReference w:id="3"/>
      </w:r>
    </w:p>
    <w:p w14:paraId="65C6F04E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>Trasformazione</w:t>
      </w:r>
      <w:r w:rsidRPr="009B0DBC">
        <w:rPr>
          <w:rFonts w:asciiTheme="minorHAnsi" w:hAnsiTheme="minorHAnsi"/>
          <w:vertAlign w:val="superscript"/>
          <w:lang w:val="en-GB"/>
        </w:rPr>
        <w:footnoteReference w:id="4"/>
      </w:r>
      <w:r w:rsidRPr="009B0DBC">
        <w:rPr>
          <w:rFonts w:asciiTheme="minorHAnsi" w:hAnsiTheme="minorHAnsi"/>
          <w:lang w:val="it-IT"/>
        </w:rPr>
        <w:t xml:space="preserve"> e commercializzazione</w:t>
      </w:r>
      <w:r w:rsidRPr="009B0DBC">
        <w:rPr>
          <w:rFonts w:asciiTheme="minorHAnsi" w:hAnsiTheme="minorHAnsi"/>
          <w:vertAlign w:val="superscript"/>
          <w:lang w:val="en-GB"/>
        </w:rPr>
        <w:footnoteReference w:id="5"/>
      </w:r>
      <w:r w:rsidRPr="009B0DBC">
        <w:rPr>
          <w:rFonts w:asciiTheme="minorHAnsi" w:hAnsiTheme="minorHAnsi"/>
          <w:lang w:val="it-IT"/>
        </w:rPr>
        <w:t xml:space="preserve"> dei prodotti agricoli </w:t>
      </w:r>
    </w:p>
    <w:p w14:paraId="1BFDD082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 xml:space="preserve">Settore della pesca e dell’acquacoltura </w:t>
      </w:r>
    </w:p>
    <w:p w14:paraId="7334BB7A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 xml:space="preserve">Attività connesse all’esportazione verso i paesi terzi o Stati Membri </w:t>
      </w:r>
    </w:p>
    <w:p w14:paraId="490936A0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 xml:space="preserve">Nessuna delle precedenti dichiarazioni si applica alla mia organizzazione </w:t>
      </w:r>
    </w:p>
    <w:p w14:paraId="018162FC" w14:textId="77777777" w:rsidR="009B0DBC" w:rsidRPr="009B0DBC" w:rsidRDefault="009B0DBC" w:rsidP="009B0DBC">
      <w:pPr>
        <w:numPr>
          <w:ilvl w:val="0"/>
          <w:numId w:val="44"/>
        </w:numPr>
        <w:ind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it-IT"/>
        </w:rPr>
        <w:t xml:space="preserve">Alla mia organizzazione e tutte le altre entità appartenenti allo stesso gruppo (secondo la nozione di “singola impresa” come definita dall’Articolo 2(2) del Regolamento dell’UE 1407/2013 sugli aiuti </w:t>
      </w:r>
      <w:r w:rsidRPr="009B0DBC">
        <w:rPr>
          <w:rFonts w:asciiTheme="minorHAnsi" w:hAnsiTheme="minorHAnsi"/>
          <w:i/>
          <w:lang w:val="it-IT"/>
        </w:rPr>
        <w:t xml:space="preserve">de </w:t>
      </w:r>
      <w:proofErr w:type="spellStart"/>
      <w:r w:rsidRPr="009B0DBC">
        <w:rPr>
          <w:rFonts w:asciiTheme="minorHAnsi" w:hAnsiTheme="minorHAnsi"/>
          <w:i/>
          <w:lang w:val="it-IT"/>
        </w:rPr>
        <w:t>minimis</w:t>
      </w:r>
      <w:proofErr w:type="spellEnd"/>
      <w:r w:rsidRPr="009B0DBC">
        <w:rPr>
          <w:rFonts w:asciiTheme="minorHAnsi" w:hAnsiTheme="minorHAnsi"/>
          <w:lang w:val="it-IT"/>
        </w:rPr>
        <w:t xml:space="preserve">): </w:t>
      </w:r>
    </w:p>
    <w:p w14:paraId="48E0A8AD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 xml:space="preserve">Non è stato concesso alcun aiuto </w:t>
      </w:r>
      <w:r w:rsidRPr="009B0DBC">
        <w:rPr>
          <w:rFonts w:asciiTheme="minorHAnsi" w:hAnsiTheme="minorHAnsi"/>
          <w:i/>
          <w:lang w:val="it-IT"/>
        </w:rPr>
        <w:t xml:space="preserve">de </w:t>
      </w:r>
      <w:proofErr w:type="spellStart"/>
      <w:r w:rsidRPr="009B0DBC">
        <w:rPr>
          <w:rFonts w:asciiTheme="minorHAnsi" w:hAnsiTheme="minorHAnsi"/>
          <w:i/>
          <w:lang w:val="it-IT"/>
        </w:rPr>
        <w:t>minimis</w:t>
      </w:r>
      <w:proofErr w:type="spellEnd"/>
      <w:r w:rsidRPr="009B0DBC">
        <w:rPr>
          <w:rFonts w:asciiTheme="minorHAnsi" w:hAnsiTheme="minorHAnsi"/>
          <w:lang w:val="it-IT"/>
        </w:rPr>
        <w:t xml:space="preserve"> nell’anno fiscale corrente e nei due anni precedenti</w:t>
      </w:r>
      <w:r w:rsidRPr="009B0DBC">
        <w:rPr>
          <w:rFonts w:asciiTheme="minorHAnsi" w:hAnsiTheme="minorHAnsi"/>
          <w:vertAlign w:val="superscript"/>
          <w:lang w:val="it-IT"/>
        </w:rPr>
        <w:footnoteReference w:id="6"/>
      </w:r>
      <w:r w:rsidRPr="009B0DBC">
        <w:rPr>
          <w:rFonts w:asciiTheme="minorHAnsi" w:hAnsiTheme="minorHAnsi"/>
          <w:lang w:val="it-IT"/>
        </w:rPr>
        <w:t xml:space="preserve"> </w:t>
      </w:r>
      <w:r w:rsidRPr="009B0DBC">
        <w:rPr>
          <w:rFonts w:asciiTheme="minorHAnsi" w:hAnsiTheme="minorHAnsi"/>
          <w:u w:val="single"/>
          <w:lang w:val="it-IT"/>
        </w:rPr>
        <w:t>dal governo austriaco</w:t>
      </w:r>
      <w:r w:rsidRPr="009B0DBC">
        <w:rPr>
          <w:rFonts w:asciiTheme="minorHAnsi" w:hAnsiTheme="minorHAnsi"/>
          <w:lang w:val="it-IT"/>
        </w:rPr>
        <w:t>.</w:t>
      </w:r>
      <w:r w:rsidRPr="009B0DBC">
        <w:rPr>
          <w:rFonts w:asciiTheme="minorHAnsi" w:hAnsiTheme="minorHAnsi"/>
          <w:vertAlign w:val="superscript"/>
          <w:lang w:val="en-GB"/>
        </w:rPr>
        <w:footnoteReference w:id="7"/>
      </w:r>
      <w:r w:rsidRPr="009B0DBC">
        <w:rPr>
          <w:rFonts w:asciiTheme="minorHAnsi" w:hAnsiTheme="minorHAnsi"/>
          <w:lang w:val="it-IT"/>
        </w:rPr>
        <w:t xml:space="preserve"> </w:t>
      </w:r>
    </w:p>
    <w:p w14:paraId="6DB3D055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</w:p>
    <w:p w14:paraId="264C44C4" w14:textId="130A6282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B0DBC">
        <w:rPr>
          <w:rFonts w:asciiTheme="minorHAnsi" w:hAnsiTheme="minorHAnsi"/>
          <w:lang w:val="it-IT"/>
        </w:rPr>
        <w:instrText xml:space="preserve"> FORMCHECKBOX </w:instrText>
      </w:r>
      <w:r w:rsidR="00722960">
        <w:rPr>
          <w:rFonts w:asciiTheme="minorHAnsi" w:hAnsiTheme="minorHAnsi"/>
          <w:lang w:val="en-GB"/>
        </w:rPr>
      </w:r>
      <w:r w:rsidR="00722960">
        <w:rPr>
          <w:rFonts w:asciiTheme="minorHAnsi" w:hAnsiTheme="minorHAnsi"/>
          <w:lang w:val="en-GB"/>
        </w:rPr>
        <w:fldChar w:fldCharType="separate"/>
      </w:r>
      <w:r w:rsidRPr="009B0DBC">
        <w:rPr>
          <w:rFonts w:asciiTheme="minorHAnsi" w:hAnsiTheme="minorHAnsi"/>
          <w:lang w:val="it-IT"/>
        </w:rPr>
        <w:fldChar w:fldCharType="end"/>
      </w:r>
      <w:r w:rsidRPr="009B0DBC">
        <w:rPr>
          <w:rFonts w:asciiTheme="minorHAnsi" w:hAnsiTheme="minorHAnsi"/>
          <w:lang w:val="it-IT"/>
        </w:rPr>
        <w:tab/>
        <w:t xml:space="preserve">Sono stati concessi i seguenti aiuti </w:t>
      </w:r>
      <w:r w:rsidRPr="009B0DBC">
        <w:rPr>
          <w:rFonts w:asciiTheme="minorHAnsi" w:hAnsiTheme="minorHAnsi"/>
          <w:i/>
          <w:lang w:val="it-IT"/>
        </w:rPr>
        <w:t xml:space="preserve">de </w:t>
      </w:r>
      <w:proofErr w:type="spellStart"/>
      <w:r w:rsidRPr="009B0DBC">
        <w:rPr>
          <w:rFonts w:asciiTheme="minorHAnsi" w:hAnsiTheme="minorHAnsi"/>
          <w:i/>
          <w:lang w:val="it-IT"/>
        </w:rPr>
        <w:t>minimis</w:t>
      </w:r>
      <w:proofErr w:type="spellEnd"/>
      <w:r w:rsidRPr="009B0DBC">
        <w:rPr>
          <w:rFonts w:asciiTheme="minorHAnsi" w:hAnsiTheme="minorHAnsi"/>
          <w:lang w:val="it-IT"/>
        </w:rPr>
        <w:t xml:space="preserve"> nell’anno fiscale corrente e nei due anni precedenti </w:t>
      </w:r>
      <w:r w:rsidRPr="009B0DBC">
        <w:rPr>
          <w:rFonts w:asciiTheme="minorHAnsi" w:hAnsiTheme="minorHAnsi"/>
          <w:u w:val="single"/>
          <w:lang w:val="it-IT"/>
        </w:rPr>
        <w:t>dal governo austriaco</w:t>
      </w:r>
      <w:r w:rsidRPr="009B0DBC">
        <w:rPr>
          <w:rFonts w:asciiTheme="minorHAnsi" w:hAnsiTheme="minorHAnsi"/>
          <w:lang w:val="it-IT"/>
        </w:rPr>
        <w:t>:</w:t>
      </w:r>
    </w:p>
    <w:p w14:paraId="56F6DEA8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</w:p>
    <w:tbl>
      <w:tblPr>
        <w:tblW w:w="90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196"/>
        <w:gridCol w:w="1444"/>
        <w:gridCol w:w="1477"/>
        <w:gridCol w:w="1637"/>
      </w:tblGrid>
      <w:tr w:rsidR="009B0DBC" w:rsidRPr="009B0DBC" w14:paraId="65B000A9" w14:textId="77777777" w:rsidTr="009B0DBC">
        <w:trPr>
          <w:tblHeader/>
          <w:jc w:val="center"/>
        </w:trPr>
        <w:tc>
          <w:tcPr>
            <w:tcW w:w="2263" w:type="dxa"/>
            <w:shd w:val="clear" w:color="auto" w:fill="DBDBDB" w:themeFill="text2" w:themeFillTint="33"/>
            <w:vAlign w:val="center"/>
          </w:tcPr>
          <w:p w14:paraId="57C8A97F" w14:textId="77777777" w:rsidR="009B0DBC" w:rsidRPr="009B0DBC" w:rsidRDefault="009B0DBC" w:rsidP="009B0DBC">
            <w:pPr>
              <w:ind w:left="116" w:right="140"/>
              <w:jc w:val="left"/>
              <w:rPr>
                <w:rFonts w:asciiTheme="minorHAnsi" w:hAnsiTheme="minorHAnsi"/>
                <w:b/>
                <w:lang w:val="it-IT"/>
              </w:rPr>
            </w:pPr>
            <w:r w:rsidRPr="009B0DBC">
              <w:rPr>
                <w:rFonts w:asciiTheme="minorHAnsi" w:hAnsiTheme="minorHAnsi"/>
                <w:b/>
                <w:lang w:val="it-IT"/>
              </w:rPr>
              <w:lastRenderedPageBreak/>
              <w:t xml:space="preserve">Organizzazione che concede l’aiuto </w:t>
            </w:r>
            <w:r w:rsidRPr="009B0DBC">
              <w:rPr>
                <w:rFonts w:asciiTheme="minorHAnsi" w:hAnsiTheme="minorHAnsi"/>
                <w:b/>
                <w:i/>
                <w:lang w:val="it-IT"/>
              </w:rPr>
              <w:t xml:space="preserve">de </w:t>
            </w:r>
            <w:proofErr w:type="spellStart"/>
            <w:r w:rsidRPr="009B0DBC">
              <w:rPr>
                <w:rFonts w:asciiTheme="minorHAnsi" w:hAnsiTheme="minorHAnsi"/>
                <w:b/>
                <w:i/>
                <w:lang w:val="it-IT"/>
              </w:rPr>
              <w:t>minimis</w:t>
            </w:r>
            <w:proofErr w:type="spellEnd"/>
            <w:r w:rsidRPr="009B0DBC">
              <w:rPr>
                <w:rFonts w:asciiTheme="minorHAnsi" w:hAnsiTheme="minorHAnsi"/>
                <w:b/>
                <w:lang w:val="it-IT"/>
              </w:rPr>
              <w:t xml:space="preserve"> </w:t>
            </w:r>
          </w:p>
        </w:tc>
        <w:tc>
          <w:tcPr>
            <w:tcW w:w="2196" w:type="dxa"/>
            <w:shd w:val="clear" w:color="auto" w:fill="DBDBDB" w:themeFill="text2" w:themeFillTint="33"/>
            <w:vAlign w:val="center"/>
          </w:tcPr>
          <w:p w14:paraId="481B5E81" w14:textId="77777777" w:rsidR="009B0DBC" w:rsidRPr="009B0DBC" w:rsidRDefault="009B0DBC" w:rsidP="009B0DBC">
            <w:pPr>
              <w:ind w:left="116" w:right="140"/>
              <w:jc w:val="left"/>
              <w:rPr>
                <w:rFonts w:asciiTheme="minorHAnsi" w:hAnsiTheme="minorHAnsi"/>
                <w:b/>
                <w:lang w:val="it-IT"/>
              </w:rPr>
            </w:pPr>
            <w:r w:rsidRPr="009B0DBC">
              <w:rPr>
                <w:rFonts w:asciiTheme="minorHAnsi" w:hAnsiTheme="minorHAnsi"/>
                <w:b/>
                <w:lang w:val="it-IT"/>
              </w:rPr>
              <w:t xml:space="preserve">Sato Membro che ha concesso l’aiuto </w:t>
            </w:r>
            <w:r w:rsidRPr="009B0DBC">
              <w:rPr>
                <w:rFonts w:asciiTheme="minorHAnsi" w:hAnsiTheme="minorHAnsi"/>
                <w:b/>
                <w:i/>
                <w:lang w:val="it-IT"/>
              </w:rPr>
              <w:t xml:space="preserve">de </w:t>
            </w:r>
            <w:proofErr w:type="spellStart"/>
            <w:r w:rsidRPr="009B0DBC">
              <w:rPr>
                <w:rFonts w:asciiTheme="minorHAnsi" w:hAnsiTheme="minorHAnsi"/>
                <w:b/>
                <w:i/>
                <w:lang w:val="it-IT"/>
              </w:rPr>
              <w:t>minimis</w:t>
            </w:r>
            <w:proofErr w:type="spellEnd"/>
            <w:r w:rsidRPr="009B0DBC">
              <w:rPr>
                <w:rFonts w:asciiTheme="minorHAnsi" w:hAnsiTheme="minorHAnsi"/>
                <w:b/>
                <w:lang w:val="it-IT"/>
              </w:rPr>
              <w:t xml:space="preserve"> </w:t>
            </w:r>
          </w:p>
        </w:tc>
        <w:tc>
          <w:tcPr>
            <w:tcW w:w="1444" w:type="dxa"/>
            <w:shd w:val="clear" w:color="auto" w:fill="DBDBDB" w:themeFill="text2" w:themeFillTint="33"/>
            <w:vAlign w:val="center"/>
          </w:tcPr>
          <w:p w14:paraId="5D054DE2" w14:textId="77777777" w:rsidR="009B0DBC" w:rsidRPr="009B0DBC" w:rsidRDefault="009B0DBC" w:rsidP="009B0DBC">
            <w:pPr>
              <w:ind w:left="116" w:right="140"/>
              <w:jc w:val="left"/>
              <w:rPr>
                <w:rFonts w:asciiTheme="minorHAnsi" w:hAnsiTheme="minorHAnsi"/>
                <w:b/>
                <w:lang w:val="it-IT"/>
              </w:rPr>
            </w:pPr>
            <w:r w:rsidRPr="009B0DBC">
              <w:rPr>
                <w:rFonts w:asciiTheme="minorHAnsi" w:hAnsiTheme="minorHAnsi"/>
                <w:b/>
                <w:lang w:val="it-IT"/>
              </w:rPr>
              <w:t xml:space="preserve">Natura dell’ aiuto </w:t>
            </w:r>
            <w:r w:rsidRPr="009B0DBC">
              <w:rPr>
                <w:rFonts w:asciiTheme="minorHAnsi" w:hAnsiTheme="minorHAnsi"/>
                <w:b/>
                <w:i/>
                <w:lang w:val="it-IT"/>
              </w:rPr>
              <w:t xml:space="preserve">de </w:t>
            </w:r>
            <w:proofErr w:type="spellStart"/>
            <w:r w:rsidRPr="009B0DBC">
              <w:rPr>
                <w:rFonts w:asciiTheme="minorHAnsi" w:hAnsiTheme="minorHAnsi"/>
                <w:b/>
                <w:i/>
                <w:lang w:val="it-IT"/>
              </w:rPr>
              <w:t>minimis</w:t>
            </w:r>
            <w:proofErr w:type="spellEnd"/>
            <w:r w:rsidRPr="009B0DBC">
              <w:rPr>
                <w:rFonts w:asciiTheme="minorHAnsi" w:hAnsiTheme="minorHAnsi"/>
                <w:b/>
                <w:lang w:val="it-IT"/>
              </w:rPr>
              <w:t xml:space="preserve"> </w:t>
            </w:r>
          </w:p>
        </w:tc>
        <w:tc>
          <w:tcPr>
            <w:tcW w:w="1477" w:type="dxa"/>
            <w:shd w:val="clear" w:color="auto" w:fill="DBDBDB" w:themeFill="text2" w:themeFillTint="33"/>
            <w:vAlign w:val="center"/>
          </w:tcPr>
          <w:p w14:paraId="2F89BAD5" w14:textId="77777777" w:rsidR="009B0DBC" w:rsidRPr="009B0DBC" w:rsidRDefault="009B0DBC" w:rsidP="009B0DBC">
            <w:pPr>
              <w:ind w:left="116" w:right="140"/>
              <w:jc w:val="left"/>
              <w:rPr>
                <w:rFonts w:asciiTheme="minorHAnsi" w:hAnsiTheme="minorHAnsi"/>
                <w:b/>
                <w:lang w:val="en-GB"/>
              </w:rPr>
            </w:pPr>
            <w:proofErr w:type="spellStart"/>
            <w:r w:rsidRPr="009B0DBC">
              <w:rPr>
                <w:rFonts w:asciiTheme="minorHAnsi" w:hAnsiTheme="minorHAnsi"/>
                <w:b/>
                <w:lang w:val="en-GB"/>
              </w:rPr>
              <w:t>Importo</w:t>
            </w:r>
            <w:proofErr w:type="spellEnd"/>
            <w:r w:rsidRPr="009B0DBC">
              <w:rPr>
                <w:rFonts w:asciiTheme="minorHAnsi" w:hAnsiTheme="minorHAnsi"/>
                <w:b/>
                <w:lang w:val="en-GB"/>
              </w:rPr>
              <w:t xml:space="preserve"> </w:t>
            </w:r>
            <w:proofErr w:type="spellStart"/>
            <w:r w:rsidRPr="009B0DBC">
              <w:rPr>
                <w:rFonts w:asciiTheme="minorHAnsi" w:hAnsiTheme="minorHAnsi"/>
                <w:b/>
                <w:lang w:val="en-GB"/>
              </w:rPr>
              <w:t>aiuto</w:t>
            </w:r>
            <w:proofErr w:type="spellEnd"/>
            <w:r w:rsidRPr="009B0DBC">
              <w:rPr>
                <w:rFonts w:asciiTheme="minorHAnsi" w:hAnsiTheme="minorHAnsi"/>
                <w:b/>
                <w:lang w:val="en-GB"/>
              </w:rPr>
              <w:t xml:space="preserve"> </w:t>
            </w:r>
            <w:proofErr w:type="spellStart"/>
            <w:r w:rsidRPr="009B0DBC">
              <w:rPr>
                <w:rFonts w:asciiTheme="minorHAnsi" w:hAnsiTheme="minorHAnsi"/>
                <w:b/>
                <w:lang w:val="en-GB"/>
              </w:rPr>
              <w:t>concesso</w:t>
            </w:r>
            <w:proofErr w:type="spellEnd"/>
            <w:r w:rsidRPr="009B0DBC">
              <w:rPr>
                <w:rFonts w:asciiTheme="minorHAnsi" w:hAnsiTheme="minorHAnsi"/>
                <w:b/>
                <w:lang w:val="en-GB"/>
              </w:rPr>
              <w:t xml:space="preserve"> (EUR) </w:t>
            </w:r>
          </w:p>
        </w:tc>
        <w:tc>
          <w:tcPr>
            <w:tcW w:w="1637" w:type="dxa"/>
            <w:shd w:val="clear" w:color="auto" w:fill="DBDBDB" w:themeFill="text2" w:themeFillTint="33"/>
            <w:vAlign w:val="center"/>
          </w:tcPr>
          <w:p w14:paraId="51D14E27" w14:textId="77777777" w:rsidR="009B0DBC" w:rsidRPr="009B0DBC" w:rsidRDefault="009B0DBC" w:rsidP="009B0DBC">
            <w:pPr>
              <w:ind w:left="116" w:right="140"/>
              <w:jc w:val="left"/>
              <w:rPr>
                <w:rFonts w:asciiTheme="minorHAnsi" w:hAnsiTheme="minorHAnsi"/>
                <w:b/>
                <w:lang w:val="it-IT"/>
              </w:rPr>
            </w:pPr>
            <w:r w:rsidRPr="009B0DBC">
              <w:rPr>
                <w:rFonts w:asciiTheme="minorHAnsi" w:hAnsiTheme="minorHAnsi"/>
                <w:b/>
                <w:lang w:val="it-IT"/>
              </w:rPr>
              <w:t>Data di concessione (</w:t>
            </w:r>
            <w:proofErr w:type="spellStart"/>
            <w:r w:rsidRPr="009B0DBC">
              <w:rPr>
                <w:rFonts w:asciiTheme="minorHAnsi" w:hAnsiTheme="minorHAnsi"/>
                <w:b/>
                <w:lang w:val="it-IT"/>
              </w:rPr>
              <w:t>dd.mm.yyyy</w:t>
            </w:r>
            <w:proofErr w:type="spellEnd"/>
            <w:r w:rsidRPr="009B0DBC">
              <w:rPr>
                <w:rFonts w:asciiTheme="minorHAnsi" w:hAnsiTheme="minorHAnsi"/>
                <w:b/>
                <w:lang w:val="it-IT"/>
              </w:rPr>
              <w:t xml:space="preserve">) </w:t>
            </w:r>
          </w:p>
        </w:tc>
      </w:tr>
      <w:tr w:rsidR="009B0DBC" w:rsidRPr="009B0DBC" w14:paraId="202AB516" w14:textId="77777777" w:rsidTr="009B0DBC">
        <w:trPr>
          <w:jc w:val="center"/>
        </w:trPr>
        <w:tc>
          <w:tcPr>
            <w:tcW w:w="2263" w:type="dxa"/>
            <w:vAlign w:val="center"/>
          </w:tcPr>
          <w:p w14:paraId="2C165313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  <w:bookmarkEnd w:id="1"/>
          </w:p>
        </w:tc>
        <w:tc>
          <w:tcPr>
            <w:tcW w:w="2196" w:type="dxa"/>
          </w:tcPr>
          <w:p w14:paraId="6F7DC728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sdt>
          <w:sdtPr>
            <w:rPr>
              <w:rFonts w:asciiTheme="minorHAnsi" w:hAnsiTheme="minorHAnsi"/>
              <w:lang w:val="en-US"/>
            </w:rPr>
            <w:id w:val="-1739387150"/>
            <w:placeholder>
              <w:docPart w:val="D088580A28BA44F3AB21EB7C9E01B9D6"/>
            </w:placeholder>
            <w:dropDownList>
              <w:listItem w:displayText="Please select" w:value="Please select"/>
              <w:listItem w:displayText="General" w:value="General"/>
              <w:listItem w:displayText="Road freight" w:value="Road freight"/>
              <w:listItem w:displayText="Agriculture" w:value="Agriculture"/>
              <w:listItem w:displayText="Fischeries" w:value="Fischeries"/>
              <w:listItem w:displayText="Services General Economic Interest" w:value="Services General Economic Interest"/>
            </w:dropDownList>
          </w:sdtPr>
          <w:sdtEndPr/>
          <w:sdtContent>
            <w:tc>
              <w:tcPr>
                <w:tcW w:w="1444" w:type="dxa"/>
                <w:vAlign w:val="center"/>
              </w:tcPr>
              <w:p w14:paraId="474E3FC5" w14:textId="77777777" w:rsidR="009B0DBC" w:rsidRPr="009B0DBC" w:rsidRDefault="009B0DBC" w:rsidP="009B0DBC">
                <w:pPr>
                  <w:ind w:left="116" w:right="140"/>
                  <w:rPr>
                    <w:rFonts w:asciiTheme="minorHAnsi" w:hAnsiTheme="minorHAnsi"/>
                    <w:lang w:val="en-US"/>
                  </w:rPr>
                </w:pPr>
                <w:r w:rsidRPr="009B0DBC">
                  <w:rPr>
                    <w:rFonts w:asciiTheme="minorHAnsi" w:hAnsiTheme="minorHAnsi"/>
                    <w:lang w:val="en-US"/>
                  </w:rPr>
                  <w:t>Please select</w:t>
                </w:r>
              </w:p>
            </w:tc>
          </w:sdtContent>
        </w:sdt>
        <w:tc>
          <w:tcPr>
            <w:tcW w:w="1477" w:type="dxa"/>
            <w:vAlign w:val="center"/>
          </w:tcPr>
          <w:p w14:paraId="1FF13452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,00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1637" w:type="dxa"/>
            <w:vAlign w:val="center"/>
          </w:tcPr>
          <w:p w14:paraId="0370F9C5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</w:tr>
      <w:tr w:rsidR="009B0DBC" w:rsidRPr="009B0DBC" w14:paraId="5EBF65B5" w14:textId="77777777" w:rsidTr="009B0DBC">
        <w:trPr>
          <w:trHeight w:val="58"/>
          <w:jc w:val="center"/>
        </w:trPr>
        <w:tc>
          <w:tcPr>
            <w:tcW w:w="2263" w:type="dxa"/>
          </w:tcPr>
          <w:p w14:paraId="2171E183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2196" w:type="dxa"/>
          </w:tcPr>
          <w:p w14:paraId="28E5343C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sdt>
          <w:sdtPr>
            <w:rPr>
              <w:rFonts w:asciiTheme="minorHAnsi" w:hAnsiTheme="minorHAnsi"/>
              <w:lang w:val="en-US"/>
            </w:rPr>
            <w:id w:val="1817459376"/>
            <w:placeholder>
              <w:docPart w:val="31EBB757B5964B34AE2D750FBBE9BD85"/>
            </w:placeholder>
            <w:dropDownList>
              <w:listItem w:displayText="Please select" w:value="Please select"/>
              <w:listItem w:displayText="General" w:value="General"/>
              <w:listItem w:displayText="Road freight" w:value="Road freight"/>
              <w:listItem w:displayText="Agriculture" w:value="Agriculture"/>
              <w:listItem w:displayText="Fischeries" w:value="Fischeries"/>
              <w:listItem w:displayText="Services General Economic Interest" w:value="Services General Economic Interest"/>
            </w:dropDownList>
          </w:sdtPr>
          <w:sdtEndPr/>
          <w:sdtContent>
            <w:tc>
              <w:tcPr>
                <w:tcW w:w="1444" w:type="dxa"/>
                <w:vAlign w:val="center"/>
              </w:tcPr>
              <w:p w14:paraId="7C11ACDF" w14:textId="77777777" w:rsidR="009B0DBC" w:rsidRPr="009B0DBC" w:rsidRDefault="009B0DBC" w:rsidP="009B0DBC">
                <w:pPr>
                  <w:ind w:left="116" w:right="140"/>
                  <w:rPr>
                    <w:rFonts w:asciiTheme="minorHAnsi" w:hAnsiTheme="minorHAnsi"/>
                    <w:lang w:val="en-US"/>
                  </w:rPr>
                </w:pPr>
                <w:r w:rsidRPr="009B0DBC">
                  <w:rPr>
                    <w:rFonts w:asciiTheme="minorHAnsi" w:hAnsiTheme="minorHAnsi"/>
                    <w:lang w:val="en-US"/>
                  </w:rPr>
                  <w:t>Please select</w:t>
                </w:r>
              </w:p>
            </w:tc>
          </w:sdtContent>
        </w:sdt>
        <w:tc>
          <w:tcPr>
            <w:tcW w:w="1477" w:type="dxa"/>
          </w:tcPr>
          <w:p w14:paraId="4D21E75D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,00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1637" w:type="dxa"/>
          </w:tcPr>
          <w:p w14:paraId="28B5BA78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</w:tr>
      <w:tr w:rsidR="009B0DBC" w:rsidRPr="009B0DBC" w14:paraId="073B18FC" w14:textId="77777777" w:rsidTr="009B0DBC">
        <w:trPr>
          <w:jc w:val="center"/>
        </w:trPr>
        <w:tc>
          <w:tcPr>
            <w:tcW w:w="2263" w:type="dxa"/>
          </w:tcPr>
          <w:p w14:paraId="6FADC1F8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2196" w:type="dxa"/>
          </w:tcPr>
          <w:p w14:paraId="77F7328A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sdt>
          <w:sdtPr>
            <w:rPr>
              <w:rFonts w:asciiTheme="minorHAnsi" w:hAnsiTheme="minorHAnsi"/>
              <w:lang w:val="en-US"/>
            </w:rPr>
            <w:id w:val="942730380"/>
            <w:placeholder>
              <w:docPart w:val="9F7958F6DF0149CEA41CC620FBB11286"/>
            </w:placeholder>
            <w:dropDownList>
              <w:listItem w:displayText="Please select" w:value="Please select"/>
              <w:listItem w:displayText="General" w:value="General"/>
              <w:listItem w:displayText="Road freight" w:value="Road freight"/>
              <w:listItem w:displayText="Agriculture" w:value="Agriculture"/>
              <w:listItem w:displayText="Fischeries" w:value="Fischeries"/>
              <w:listItem w:displayText="Services General Economic Interest" w:value="Services General Economic Interest"/>
            </w:dropDownList>
          </w:sdtPr>
          <w:sdtEndPr/>
          <w:sdtContent>
            <w:tc>
              <w:tcPr>
                <w:tcW w:w="1444" w:type="dxa"/>
                <w:vAlign w:val="center"/>
              </w:tcPr>
              <w:p w14:paraId="615AC441" w14:textId="77777777" w:rsidR="009B0DBC" w:rsidRPr="009B0DBC" w:rsidRDefault="009B0DBC" w:rsidP="009B0DBC">
                <w:pPr>
                  <w:ind w:left="116" w:right="140"/>
                  <w:rPr>
                    <w:rFonts w:asciiTheme="minorHAnsi" w:hAnsiTheme="minorHAnsi"/>
                    <w:lang w:val="en-US"/>
                  </w:rPr>
                </w:pPr>
                <w:r w:rsidRPr="009B0DBC">
                  <w:rPr>
                    <w:rFonts w:asciiTheme="minorHAnsi" w:hAnsiTheme="minorHAnsi"/>
                    <w:lang w:val="en-US"/>
                  </w:rPr>
                  <w:t>Please select</w:t>
                </w:r>
              </w:p>
            </w:tc>
          </w:sdtContent>
        </w:sdt>
        <w:tc>
          <w:tcPr>
            <w:tcW w:w="1477" w:type="dxa"/>
          </w:tcPr>
          <w:p w14:paraId="7227CFA5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,00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1637" w:type="dxa"/>
          </w:tcPr>
          <w:p w14:paraId="7C55EB91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</w:tr>
      <w:tr w:rsidR="009B0DBC" w:rsidRPr="009B0DBC" w14:paraId="4628AE8D" w14:textId="77777777" w:rsidTr="009B0DBC">
        <w:trPr>
          <w:jc w:val="center"/>
        </w:trPr>
        <w:tc>
          <w:tcPr>
            <w:tcW w:w="2263" w:type="dxa"/>
          </w:tcPr>
          <w:p w14:paraId="013A200B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2196" w:type="dxa"/>
          </w:tcPr>
          <w:p w14:paraId="2DEBE4B8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sdt>
          <w:sdtPr>
            <w:rPr>
              <w:rFonts w:asciiTheme="minorHAnsi" w:hAnsiTheme="minorHAnsi"/>
              <w:lang w:val="en-US"/>
            </w:rPr>
            <w:id w:val="-1586139881"/>
            <w:placeholder>
              <w:docPart w:val="3409604D9773462BB5BE8B662B94F115"/>
            </w:placeholder>
            <w:dropDownList>
              <w:listItem w:displayText="Please select" w:value="Please select"/>
              <w:listItem w:displayText="General" w:value="General"/>
              <w:listItem w:displayText="Road freight" w:value="Road freight"/>
              <w:listItem w:displayText="Agriculture" w:value="Agriculture"/>
              <w:listItem w:displayText="Fischeries" w:value="Fischeries"/>
              <w:listItem w:displayText="Services General Economic Interest" w:value="Services General Economic Interest"/>
            </w:dropDownList>
          </w:sdtPr>
          <w:sdtEndPr/>
          <w:sdtContent>
            <w:tc>
              <w:tcPr>
                <w:tcW w:w="1444" w:type="dxa"/>
                <w:vAlign w:val="center"/>
              </w:tcPr>
              <w:p w14:paraId="4DB22C74" w14:textId="77777777" w:rsidR="009B0DBC" w:rsidRPr="009B0DBC" w:rsidRDefault="009B0DBC" w:rsidP="009B0DBC">
                <w:pPr>
                  <w:ind w:left="116" w:right="140"/>
                  <w:rPr>
                    <w:rFonts w:asciiTheme="minorHAnsi" w:hAnsiTheme="minorHAnsi"/>
                    <w:lang w:val="en-US"/>
                  </w:rPr>
                </w:pPr>
                <w:r w:rsidRPr="009B0DBC">
                  <w:rPr>
                    <w:rFonts w:asciiTheme="minorHAnsi" w:hAnsiTheme="minorHAnsi"/>
                    <w:lang w:val="en-US"/>
                  </w:rPr>
                  <w:t>Please select</w:t>
                </w:r>
              </w:p>
            </w:tc>
          </w:sdtContent>
        </w:sdt>
        <w:tc>
          <w:tcPr>
            <w:tcW w:w="1477" w:type="dxa"/>
          </w:tcPr>
          <w:p w14:paraId="476039AA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,00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1637" w:type="dxa"/>
          </w:tcPr>
          <w:p w14:paraId="519116E8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</w:tr>
      <w:tr w:rsidR="009B0DBC" w:rsidRPr="009B0DBC" w14:paraId="773BF10C" w14:textId="77777777" w:rsidTr="009B0DBC">
        <w:trPr>
          <w:jc w:val="center"/>
        </w:trPr>
        <w:tc>
          <w:tcPr>
            <w:tcW w:w="2263" w:type="dxa"/>
          </w:tcPr>
          <w:p w14:paraId="21BD431F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2196" w:type="dxa"/>
          </w:tcPr>
          <w:p w14:paraId="74C4C550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sdt>
          <w:sdtPr>
            <w:rPr>
              <w:rFonts w:asciiTheme="minorHAnsi" w:hAnsiTheme="minorHAnsi"/>
              <w:lang w:val="en-US"/>
            </w:rPr>
            <w:id w:val="-1054308592"/>
            <w:placeholder>
              <w:docPart w:val="EE2A190A68F14A5C931E1EC875DA09C3"/>
            </w:placeholder>
            <w:dropDownList>
              <w:listItem w:displayText="Please select" w:value="Please select"/>
              <w:listItem w:displayText="General" w:value="General"/>
              <w:listItem w:displayText="Road freight" w:value="Road freight"/>
              <w:listItem w:displayText="Agriculture" w:value="Agriculture"/>
              <w:listItem w:displayText="Fischeries" w:value="Fischeries"/>
              <w:listItem w:displayText="Services General Economic Interest" w:value="Services General Economic Interest"/>
            </w:dropDownList>
          </w:sdtPr>
          <w:sdtEndPr/>
          <w:sdtContent>
            <w:tc>
              <w:tcPr>
                <w:tcW w:w="1444" w:type="dxa"/>
                <w:vAlign w:val="center"/>
              </w:tcPr>
              <w:p w14:paraId="3BD29216" w14:textId="77777777" w:rsidR="009B0DBC" w:rsidRPr="009B0DBC" w:rsidRDefault="009B0DBC" w:rsidP="009B0DBC">
                <w:pPr>
                  <w:ind w:left="116" w:right="140"/>
                  <w:rPr>
                    <w:rFonts w:asciiTheme="minorHAnsi" w:hAnsiTheme="minorHAnsi"/>
                    <w:lang w:val="en-US"/>
                  </w:rPr>
                </w:pPr>
                <w:r w:rsidRPr="009B0DBC">
                  <w:rPr>
                    <w:rFonts w:asciiTheme="minorHAnsi" w:hAnsiTheme="minorHAnsi"/>
                    <w:lang w:val="en-US"/>
                  </w:rPr>
                  <w:t>Please select</w:t>
                </w:r>
              </w:p>
            </w:tc>
          </w:sdtContent>
        </w:sdt>
        <w:tc>
          <w:tcPr>
            <w:tcW w:w="1477" w:type="dxa"/>
          </w:tcPr>
          <w:p w14:paraId="183B31EF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,00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  <w:tc>
          <w:tcPr>
            <w:tcW w:w="1637" w:type="dxa"/>
          </w:tcPr>
          <w:p w14:paraId="31F74C6E" w14:textId="77777777" w:rsidR="009B0DBC" w:rsidRPr="009B0DBC" w:rsidRDefault="009B0DBC" w:rsidP="009B0DBC">
            <w:pPr>
              <w:ind w:left="116" w:right="140"/>
              <w:rPr>
                <w:rFonts w:asciiTheme="minorHAnsi" w:hAnsiTheme="minorHAnsi"/>
                <w:lang w:val="en-GB"/>
              </w:rPr>
            </w:pPr>
            <w:r w:rsidRPr="009B0DBC">
              <w:rPr>
                <w:rFonts w:asciiTheme="minorHAnsi" w:hAnsiTheme="minorHAnsi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Pr="009B0DBC">
              <w:rPr>
                <w:rFonts w:asciiTheme="minorHAnsi" w:hAnsiTheme="minorHAnsi"/>
                <w:lang w:val="en-US"/>
              </w:rPr>
              <w:instrText xml:space="preserve"> FORMTEXT </w:instrText>
            </w:r>
            <w:r w:rsidRPr="009B0DBC">
              <w:rPr>
                <w:rFonts w:asciiTheme="minorHAnsi" w:hAnsiTheme="minorHAnsi"/>
                <w:lang w:val="en-US"/>
              </w:rPr>
            </w:r>
            <w:r w:rsidRPr="009B0DBC">
              <w:rPr>
                <w:rFonts w:asciiTheme="minorHAnsi" w:hAnsiTheme="minorHAnsi"/>
                <w:lang w:val="en-US"/>
              </w:rPr>
              <w:fldChar w:fldCharType="separate"/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en-US"/>
              </w:rPr>
              <w:t> </w:t>
            </w:r>
            <w:r w:rsidRPr="009B0DBC">
              <w:rPr>
                <w:rFonts w:asciiTheme="minorHAnsi" w:hAnsiTheme="minorHAnsi"/>
                <w:lang w:val="it-IT"/>
              </w:rPr>
              <w:fldChar w:fldCharType="end"/>
            </w:r>
          </w:p>
        </w:tc>
      </w:tr>
    </w:tbl>
    <w:p w14:paraId="1E69ED65" w14:textId="77777777" w:rsidR="009B0DBC" w:rsidRDefault="009B0DBC" w:rsidP="009B0DBC">
      <w:pPr>
        <w:ind w:left="116" w:right="140"/>
        <w:rPr>
          <w:rFonts w:asciiTheme="minorHAnsi" w:hAnsiTheme="minorHAnsi"/>
          <w:lang w:val="it-IT"/>
        </w:rPr>
      </w:pPr>
    </w:p>
    <w:p w14:paraId="463CFA94" w14:textId="3F1B892A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  <w:r w:rsidRPr="009B0DBC">
        <w:rPr>
          <w:rFonts w:asciiTheme="minorHAnsi" w:hAnsiTheme="minorHAnsi"/>
          <w:lang w:val="it-IT"/>
        </w:rPr>
        <w:t xml:space="preserve">Prendo atto che false dichiarazioni, oltre alle sanzioni amministrative e alla richiesta di rimborso dei fondi indebitamente ricevuti (inclusi gli interessi), possono essere perseguite penalmente. </w:t>
      </w:r>
    </w:p>
    <w:p w14:paraId="43B58B5E" w14:textId="77777777" w:rsidR="009B0DBC" w:rsidRPr="009B0DBC" w:rsidRDefault="009B0DBC" w:rsidP="009B0DBC">
      <w:pPr>
        <w:ind w:left="116" w:right="140"/>
        <w:rPr>
          <w:rFonts w:asciiTheme="minorHAnsi" w:hAnsiTheme="minorHAnsi"/>
          <w:lang w:val="it-IT"/>
        </w:rPr>
      </w:pPr>
    </w:p>
    <w:p w14:paraId="20F2DA26" w14:textId="77777777" w:rsidR="00A73748" w:rsidRPr="00A0770A" w:rsidRDefault="00A73748" w:rsidP="00A73748">
      <w:pPr>
        <w:ind w:left="116" w:right="140"/>
        <w:rPr>
          <w:rFonts w:asciiTheme="minorHAnsi" w:hAnsiTheme="minorHAnsi"/>
          <w:lang w:val="it-IT"/>
        </w:rPr>
      </w:pPr>
      <w:r w:rsidRPr="00A0770A">
        <w:rPr>
          <w:rFonts w:asciiTheme="minorHAnsi" w:hAnsiTheme="minorHAnsi"/>
          <w:lang w:val="it-IT"/>
        </w:rPr>
        <w:t>............................</w:t>
      </w:r>
    </w:p>
    <w:p w14:paraId="3D94F3A4" w14:textId="315AC94D" w:rsidR="00A73748" w:rsidRPr="00A0770A" w:rsidRDefault="00A73748" w:rsidP="00A73748">
      <w:pPr>
        <w:ind w:left="116" w:right="140"/>
        <w:rPr>
          <w:rFonts w:asciiTheme="minorHAnsi" w:hAnsiTheme="minorHAnsi"/>
          <w:lang w:val="it-IT"/>
        </w:rPr>
      </w:pPr>
      <w:r w:rsidRPr="00A0770A">
        <w:rPr>
          <w:rFonts w:asciiTheme="minorHAnsi" w:hAnsiTheme="minorHAnsi"/>
          <w:lang w:val="it-IT"/>
        </w:rPr>
        <w:t>[</w:t>
      </w:r>
      <w:r w:rsidR="00A0770A">
        <w:rPr>
          <w:rFonts w:asciiTheme="minorHAnsi" w:hAnsiTheme="minorHAnsi"/>
          <w:i/>
          <w:lang w:val="it-IT"/>
        </w:rPr>
        <w:t>Luogo, data</w:t>
      </w:r>
      <w:r w:rsidRPr="00A0770A">
        <w:rPr>
          <w:rFonts w:asciiTheme="minorHAnsi" w:hAnsiTheme="minorHAnsi"/>
          <w:lang w:val="it-IT"/>
        </w:rPr>
        <w:t>]</w:t>
      </w:r>
    </w:p>
    <w:p w14:paraId="1653A2D0" w14:textId="77777777" w:rsidR="00A73748" w:rsidRPr="00A0770A" w:rsidRDefault="00A73748" w:rsidP="00A73748">
      <w:pPr>
        <w:pStyle w:val="Corpotesto"/>
        <w:rPr>
          <w:rFonts w:asciiTheme="minorHAnsi" w:hAnsiTheme="minorHAnsi"/>
          <w:lang w:val="it-IT"/>
        </w:rPr>
      </w:pPr>
    </w:p>
    <w:p w14:paraId="2199BCF0" w14:textId="77777777" w:rsidR="00A73748" w:rsidRPr="00A0770A" w:rsidRDefault="00A73748" w:rsidP="00A73748">
      <w:pPr>
        <w:pStyle w:val="Corpotesto"/>
        <w:rPr>
          <w:rFonts w:asciiTheme="minorHAnsi" w:hAnsiTheme="minorHAnsi"/>
          <w:lang w:val="it-IT"/>
        </w:rPr>
      </w:pPr>
    </w:p>
    <w:p w14:paraId="21F1FF95" w14:textId="77777777" w:rsidR="00A73748" w:rsidRPr="00A0770A" w:rsidRDefault="00A73748" w:rsidP="00A73748">
      <w:pPr>
        <w:pStyle w:val="Corpotesto"/>
        <w:spacing w:before="207"/>
        <w:ind w:left="116"/>
        <w:rPr>
          <w:rFonts w:asciiTheme="minorHAnsi" w:hAnsiTheme="minorHAnsi"/>
          <w:lang w:val="it-IT"/>
        </w:rPr>
      </w:pPr>
      <w:r w:rsidRPr="00A0770A">
        <w:rPr>
          <w:rFonts w:asciiTheme="minorHAnsi" w:hAnsiTheme="minorHAnsi"/>
          <w:lang w:val="it-IT"/>
        </w:rPr>
        <w:t>....................................................................................</w:t>
      </w:r>
    </w:p>
    <w:p w14:paraId="7949D89C" w14:textId="77777777" w:rsidR="00A0770A" w:rsidRPr="002C2455" w:rsidRDefault="00A0770A" w:rsidP="00A0770A">
      <w:pPr>
        <w:spacing w:before="2"/>
        <w:ind w:left="116"/>
        <w:rPr>
          <w:rFonts w:asciiTheme="minorHAnsi" w:hAnsiTheme="minorHAnsi"/>
          <w:i/>
          <w:lang w:val="it-IT"/>
        </w:rPr>
      </w:pPr>
      <w:r w:rsidRPr="002C2455">
        <w:rPr>
          <w:rFonts w:asciiTheme="minorHAnsi" w:hAnsiTheme="minorHAnsi"/>
          <w:i/>
          <w:lang w:val="it-IT"/>
        </w:rPr>
        <w:t>[firma legale del rappresentante autorizzato, per cui il rappresentante deve essere chiaramente visibile/identificato (timbro della società, ecc.)]</w:t>
      </w:r>
    </w:p>
    <w:p w14:paraId="5FD2D2E5" w14:textId="77777777" w:rsidR="00A0770A" w:rsidRDefault="00A0770A" w:rsidP="00A0770A">
      <w:pPr>
        <w:spacing w:before="2"/>
        <w:ind w:left="116"/>
        <w:rPr>
          <w:rFonts w:asciiTheme="minorHAnsi" w:hAnsiTheme="minorHAnsi"/>
          <w:color w:val="FF0000"/>
          <w:lang w:val="it-IT"/>
        </w:rPr>
      </w:pPr>
    </w:p>
    <w:p w14:paraId="000DEBDD" w14:textId="6EA58B03" w:rsidR="00F81EE9" w:rsidRPr="00A0770A" w:rsidRDefault="00A0770A" w:rsidP="00A0770A">
      <w:pPr>
        <w:spacing w:before="2"/>
        <w:ind w:left="116"/>
        <w:rPr>
          <w:rFonts w:asciiTheme="minorHAnsi" w:hAnsiTheme="minorHAnsi" w:cstheme="minorBidi"/>
          <w:color w:val="FF0000"/>
          <w:lang w:val="it-IT"/>
        </w:rPr>
      </w:pPr>
      <w:r w:rsidRPr="00A0770A">
        <w:rPr>
          <w:rFonts w:asciiTheme="minorHAnsi" w:hAnsiTheme="minorHAnsi"/>
          <w:color w:val="FF0000"/>
          <w:lang w:val="it-IT"/>
        </w:rPr>
        <w:t>Salvare il documento in formato pdf prima di inviarlo.</w:t>
      </w:r>
    </w:p>
    <w:sectPr w:rsidR="00F81EE9" w:rsidRPr="00A0770A" w:rsidSect="00AC7F08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382" w:right="1134" w:bottom="851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3A95F" w14:textId="77777777" w:rsidR="004A2F98" w:rsidRDefault="004A2F98" w:rsidP="00877C37">
      <w:r>
        <w:separator/>
      </w:r>
    </w:p>
    <w:p w14:paraId="451564B9" w14:textId="77777777" w:rsidR="004A2F98" w:rsidRDefault="004A2F98"/>
    <w:p w14:paraId="60C5E46C" w14:textId="77777777" w:rsidR="004A2F98" w:rsidRDefault="004A2F98"/>
    <w:p w14:paraId="22D8ED8F" w14:textId="77777777" w:rsidR="004A2F98" w:rsidRDefault="004A2F98"/>
  </w:endnote>
  <w:endnote w:type="continuationSeparator" w:id="0">
    <w:p w14:paraId="620127BC" w14:textId="77777777" w:rsidR="004A2F98" w:rsidRDefault="004A2F98" w:rsidP="00877C37">
      <w:r>
        <w:continuationSeparator/>
      </w:r>
    </w:p>
    <w:p w14:paraId="615E51A7" w14:textId="77777777" w:rsidR="004A2F98" w:rsidRDefault="004A2F98"/>
    <w:p w14:paraId="7A6F6542" w14:textId="77777777" w:rsidR="004A2F98" w:rsidRDefault="004A2F98"/>
    <w:p w14:paraId="1E8C7CE8" w14:textId="77777777" w:rsidR="004A2F98" w:rsidRDefault="004A2F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706EA" w14:textId="77777777" w:rsidR="00A61094" w:rsidRPr="00E31FF3" w:rsidRDefault="00A61094" w:rsidP="00BD2130">
    <w:pPr>
      <w:pStyle w:val="CE-Headline4"/>
      <w:numPr>
        <w:ilvl w:val="0"/>
        <w:numId w:val="0"/>
      </w:numPr>
      <w:ind w:right="-1"/>
      <w:jc w:val="right"/>
      <w:rPr>
        <w:b w:val="0"/>
        <w:sz w:val="17"/>
        <w:szCs w:val="17"/>
      </w:rPr>
    </w:pPr>
    <w:r w:rsidRPr="00E31FF3">
      <w:rPr>
        <w:b w:val="0"/>
        <w:sz w:val="17"/>
        <w:szCs w:val="17"/>
      </w:rPr>
      <w:t xml:space="preserve">Page </w:t>
    </w:r>
    <w:r w:rsidRPr="00E31FF3">
      <w:rPr>
        <w:b w:val="0"/>
        <w:sz w:val="17"/>
        <w:szCs w:val="17"/>
      </w:rPr>
      <w:fldChar w:fldCharType="begin"/>
    </w:r>
    <w:r w:rsidRPr="00E31FF3">
      <w:rPr>
        <w:b w:val="0"/>
        <w:sz w:val="17"/>
        <w:szCs w:val="17"/>
      </w:rPr>
      <w:instrText>PAGE   \* MERGEFORMAT</w:instrText>
    </w:r>
    <w:r w:rsidRPr="00E31FF3">
      <w:rPr>
        <w:b w:val="0"/>
        <w:sz w:val="17"/>
        <w:szCs w:val="17"/>
      </w:rPr>
      <w:fldChar w:fldCharType="separate"/>
    </w:r>
    <w:r w:rsidR="00F81EE9" w:rsidRPr="00F81EE9">
      <w:rPr>
        <w:b w:val="0"/>
        <w:noProof/>
        <w:sz w:val="17"/>
        <w:szCs w:val="17"/>
        <w:lang w:val="de-DE"/>
      </w:rPr>
      <w:t>4</w:t>
    </w:r>
    <w:r w:rsidRPr="00E31FF3">
      <w:rPr>
        <w:b w:val="0"/>
        <w:sz w:val="17"/>
        <w:szCs w:val="17"/>
      </w:rPr>
      <w:fldChar w:fldCharType="end"/>
    </w:r>
  </w:p>
  <w:p w14:paraId="2CF10BE3" w14:textId="77777777" w:rsidR="00A61094" w:rsidRDefault="00A61094" w:rsidP="00DA073A">
    <w:pPr>
      <w:pStyle w:val="Pidipagina"/>
      <w:tabs>
        <w:tab w:val="clear" w:pos="4536"/>
        <w:tab w:val="clear" w:pos="9072"/>
      </w:tabs>
      <w:ind w:left="0" w:right="-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75C06" w14:textId="77777777" w:rsidR="001E6106" w:rsidRDefault="003941E0">
    <w:pPr>
      <w:pStyle w:val="Pidipagina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00A3684" wp14:editId="22DA1815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3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BE1E76" id="Rechteck 7" o:spid="_x0000_s1026" style="position:absolute;margin-left:-56.7pt;margin-top:-187.2pt;width:595.5pt;height:20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" fillcolor="#fdc608" stroked="f" strokeweight="1.5pt">
              <v:stroke endcap="round"/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CCA66" w14:textId="77777777" w:rsidR="004A2F98" w:rsidRPr="007F69D3" w:rsidRDefault="004A2F98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41909965" w14:textId="77777777" w:rsidR="004A2F98" w:rsidRDefault="004A2F98" w:rsidP="00924079">
      <w:pPr>
        <w:ind w:left="0"/>
      </w:pPr>
      <w:r>
        <w:continuationSeparator/>
      </w:r>
    </w:p>
    <w:p w14:paraId="635984DE" w14:textId="77777777" w:rsidR="004A2F98" w:rsidRDefault="004A2F98" w:rsidP="00C12DFF">
      <w:pPr>
        <w:ind w:left="0"/>
      </w:pPr>
    </w:p>
  </w:footnote>
  <w:footnote w:type="continuationNotice" w:id="1">
    <w:p w14:paraId="67955122" w14:textId="77777777" w:rsidR="004A2F98" w:rsidRDefault="004A2F98" w:rsidP="00C12DFF">
      <w:pPr>
        <w:ind w:left="0"/>
      </w:pPr>
    </w:p>
  </w:footnote>
  <w:footnote w:id="2">
    <w:p w14:paraId="08BBEC66" w14:textId="77777777" w:rsidR="009B0DBC" w:rsidRPr="00A80A41" w:rsidRDefault="009B0DBC" w:rsidP="009B0DBC">
      <w:pPr>
        <w:pStyle w:val="Testonotaapidipagina"/>
        <w:rPr>
          <w:sz w:val="18"/>
          <w:lang w:val="it-IT"/>
        </w:rPr>
      </w:pPr>
      <w:r w:rsidRPr="000A7D6E">
        <w:rPr>
          <w:rStyle w:val="Rimandonotaapidipagina"/>
          <w:sz w:val="18"/>
        </w:rPr>
        <w:footnoteRef/>
      </w:r>
      <w:r w:rsidRPr="00A80A41">
        <w:rPr>
          <w:sz w:val="18"/>
          <w:lang w:val="it-IT"/>
        </w:rPr>
        <w:t xml:space="preserve"> Non sono considerati servizi</w:t>
      </w:r>
      <w:r>
        <w:rPr>
          <w:sz w:val="18"/>
          <w:lang w:val="it-IT"/>
        </w:rPr>
        <w:t>o</w:t>
      </w:r>
      <w:r w:rsidRPr="00A80A41">
        <w:rPr>
          <w:sz w:val="18"/>
          <w:lang w:val="it-IT"/>
        </w:rPr>
        <w:t xml:space="preserve"> di trasporto la fornitura di un servizio integrato dove il trasporto effettivo è solo un elemento, come ad esempio servizi di rimozione, servizi postali e di corriere o la raccolta</w:t>
      </w:r>
      <w:r>
        <w:rPr>
          <w:sz w:val="18"/>
          <w:lang w:val="it-IT"/>
        </w:rPr>
        <w:t xml:space="preserve"> e gestione</w:t>
      </w:r>
      <w:r w:rsidRPr="00933510">
        <w:rPr>
          <w:sz w:val="18"/>
          <w:lang w:val="it-IT"/>
        </w:rPr>
        <w:t xml:space="preserve"> d</w:t>
      </w:r>
      <w:r>
        <w:rPr>
          <w:sz w:val="18"/>
          <w:lang w:val="it-IT"/>
        </w:rPr>
        <w:t>ei</w:t>
      </w:r>
      <w:r w:rsidRPr="00A80A41">
        <w:rPr>
          <w:sz w:val="18"/>
          <w:lang w:val="it-IT"/>
        </w:rPr>
        <w:t xml:space="preserve"> rifiuti.</w:t>
      </w:r>
    </w:p>
  </w:footnote>
  <w:footnote w:id="3">
    <w:p w14:paraId="2C68B53C" w14:textId="77777777" w:rsidR="009B0DBC" w:rsidRPr="00A80A41" w:rsidRDefault="009B0DBC" w:rsidP="009B0DBC">
      <w:pPr>
        <w:pStyle w:val="Testonotaapidipagina"/>
        <w:rPr>
          <w:sz w:val="18"/>
          <w:lang w:val="it-IT"/>
        </w:rPr>
      </w:pPr>
      <w:r w:rsidRPr="000A7D6E">
        <w:rPr>
          <w:sz w:val="18"/>
          <w:vertAlign w:val="superscript"/>
        </w:rPr>
        <w:footnoteRef/>
      </w:r>
      <w:r w:rsidRPr="00A80A41">
        <w:rPr>
          <w:sz w:val="18"/>
          <w:lang w:val="it-IT"/>
        </w:rPr>
        <w:t xml:space="preserve"> Per prodotti agricoli si intendono quelli elencati nell’allegato I del Tr</w:t>
      </w:r>
      <w:r>
        <w:rPr>
          <w:sz w:val="18"/>
          <w:lang w:val="it-IT"/>
        </w:rPr>
        <w:t>a</w:t>
      </w:r>
      <w:r w:rsidRPr="00A80A41">
        <w:rPr>
          <w:sz w:val="18"/>
          <w:lang w:val="it-IT"/>
        </w:rPr>
        <w:t>ttato, ad eccezione dei prodotti della pesca e dell’acquacoltura di cui al Regolamento CE n.</w:t>
      </w:r>
      <w:r>
        <w:rPr>
          <w:sz w:val="18"/>
          <w:lang w:val="it-IT"/>
        </w:rPr>
        <w:t xml:space="preserve"> 104/2000</w:t>
      </w:r>
      <w:r w:rsidRPr="00A80A41">
        <w:rPr>
          <w:sz w:val="18"/>
          <w:lang w:val="it-IT"/>
        </w:rPr>
        <w:t>.</w:t>
      </w:r>
    </w:p>
  </w:footnote>
  <w:footnote w:id="4">
    <w:p w14:paraId="47FD90C5" w14:textId="480DE655" w:rsidR="009B0DBC" w:rsidRPr="004263C2" w:rsidRDefault="009B0DBC" w:rsidP="009B0DBC">
      <w:pPr>
        <w:pStyle w:val="Testonotaapidipagina"/>
        <w:rPr>
          <w:sz w:val="18"/>
          <w:lang w:val="it-IT"/>
        </w:rPr>
      </w:pPr>
      <w:r w:rsidRPr="00A80A41">
        <w:rPr>
          <w:sz w:val="18"/>
          <w:vertAlign w:val="superscript"/>
        </w:rPr>
        <w:footnoteRef/>
      </w:r>
      <w:r w:rsidRPr="00A80A41">
        <w:rPr>
          <w:sz w:val="18"/>
          <w:lang w:val="it-IT"/>
        </w:rPr>
        <w:t xml:space="preserve"> Per trasformazione di prodotti agricoli si intende qualsiasi operazione su un prodotto agricolo risultante in un altro prodotto agricolo, ad eccezione delle attività di preparazione del prodotto o del</w:t>
      </w:r>
      <w:r>
        <w:rPr>
          <w:sz w:val="18"/>
          <w:lang w:val="it-IT"/>
        </w:rPr>
        <w:t>l’</w:t>
      </w:r>
      <w:r w:rsidRPr="00A80A41">
        <w:rPr>
          <w:sz w:val="18"/>
          <w:lang w:val="it-IT"/>
        </w:rPr>
        <w:t>animale</w:t>
      </w:r>
      <w:r w:rsidRPr="003F30E4">
        <w:rPr>
          <w:sz w:val="18"/>
          <w:lang w:val="it-IT"/>
        </w:rPr>
        <w:t xml:space="preserve"> per la prima vendita </w:t>
      </w:r>
      <w:r>
        <w:rPr>
          <w:sz w:val="18"/>
          <w:lang w:val="it-IT"/>
        </w:rPr>
        <w:t>svolte nell’azienda agricola</w:t>
      </w:r>
      <w:r w:rsidRPr="004263C2">
        <w:rPr>
          <w:sz w:val="18"/>
          <w:lang w:val="it-IT"/>
        </w:rPr>
        <w:t>.</w:t>
      </w:r>
    </w:p>
  </w:footnote>
  <w:footnote w:id="5">
    <w:p w14:paraId="65A7A477" w14:textId="5A9F829A" w:rsidR="009B0DBC" w:rsidRPr="003F30E4" w:rsidRDefault="009B0DBC" w:rsidP="009B0DBC">
      <w:pPr>
        <w:pStyle w:val="Testonotaapidipagina"/>
        <w:rPr>
          <w:sz w:val="18"/>
          <w:lang w:val="it-IT"/>
        </w:rPr>
      </w:pPr>
      <w:r w:rsidRPr="006B7151">
        <w:rPr>
          <w:sz w:val="18"/>
          <w:vertAlign w:val="superscript"/>
        </w:rPr>
        <w:footnoteRef/>
      </w:r>
      <w:r w:rsidRPr="003F30E4">
        <w:rPr>
          <w:sz w:val="18"/>
          <w:lang w:val="it-IT"/>
        </w:rPr>
        <w:t xml:space="preserve"> Commercializzazione di prodotti agricoli significa detenzione ed esposizione</w:t>
      </w:r>
      <w:r w:rsidRPr="007F0750">
        <w:rPr>
          <w:sz w:val="18"/>
          <w:lang w:val="it-IT"/>
        </w:rPr>
        <w:t xml:space="preserve"> ai fini della vendita</w:t>
      </w:r>
      <w:r w:rsidRPr="00010BCF">
        <w:rPr>
          <w:sz w:val="18"/>
          <w:lang w:val="it-IT"/>
        </w:rPr>
        <w:t>,</w:t>
      </w:r>
      <w:r>
        <w:rPr>
          <w:sz w:val="18"/>
          <w:lang w:val="it-IT"/>
        </w:rPr>
        <w:t xml:space="preserve"> </w:t>
      </w:r>
      <w:r w:rsidRPr="003F30E4">
        <w:rPr>
          <w:sz w:val="18"/>
          <w:lang w:val="it-IT"/>
        </w:rPr>
        <w:t>consegna o qualsiasi altra modalità</w:t>
      </w:r>
      <w:r w:rsidRPr="007F0750">
        <w:rPr>
          <w:sz w:val="18"/>
          <w:lang w:val="it-IT"/>
        </w:rPr>
        <w:t xml:space="preserve"> di immissione sul mercato</w:t>
      </w:r>
      <w:r w:rsidRPr="003F30E4">
        <w:rPr>
          <w:sz w:val="18"/>
          <w:lang w:val="it-IT"/>
        </w:rPr>
        <w:t>, ad eccezione della prima vendita da parte di un produttore primario ai rivenditori o trasformatori</w:t>
      </w:r>
      <w:r>
        <w:rPr>
          <w:sz w:val="18"/>
          <w:lang w:val="it-IT"/>
        </w:rPr>
        <w:t xml:space="preserve"> o qualsiasi attività di preparazione del prodotto per la prima vendita; viene considerata commercializzazione la vendita da parte del produttore primario ai consumatori finali qualora viene svolta in locali separati riservati a tale scopo</w:t>
      </w:r>
      <w:r w:rsidRPr="003F30E4">
        <w:rPr>
          <w:sz w:val="18"/>
          <w:lang w:val="it-IT"/>
        </w:rPr>
        <w:t>.</w:t>
      </w:r>
    </w:p>
  </w:footnote>
  <w:footnote w:id="6">
    <w:p w14:paraId="6B5D4D55" w14:textId="77777777" w:rsidR="009B0DBC" w:rsidRPr="008548FD" w:rsidRDefault="009B0DBC" w:rsidP="009B0DBC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8548FD">
        <w:rPr>
          <w:lang w:val="it-IT"/>
        </w:rPr>
        <w:t xml:space="preserve"> </w:t>
      </w:r>
      <w:r w:rsidRPr="00A80A41">
        <w:rPr>
          <w:sz w:val="18"/>
          <w:lang w:val="it-IT"/>
        </w:rPr>
        <w:t xml:space="preserve">“Qualsiasi aiuto </w:t>
      </w:r>
      <w:r w:rsidRPr="00A80A41">
        <w:rPr>
          <w:i/>
          <w:sz w:val="18"/>
          <w:lang w:val="it-IT"/>
        </w:rPr>
        <w:t xml:space="preserve">de </w:t>
      </w:r>
      <w:proofErr w:type="spellStart"/>
      <w:r w:rsidRPr="00A80A41">
        <w:rPr>
          <w:i/>
          <w:sz w:val="18"/>
          <w:lang w:val="it-IT"/>
        </w:rPr>
        <w:t>minimis</w:t>
      </w:r>
      <w:proofErr w:type="spellEnd"/>
      <w:r w:rsidRPr="00A80A41">
        <w:rPr>
          <w:sz w:val="18"/>
          <w:lang w:val="it-IT"/>
        </w:rPr>
        <w:t xml:space="preserve"> si riferisce ai seguenti tipi di aiuto i) generale de </w:t>
      </w:r>
      <w:proofErr w:type="spellStart"/>
      <w:r w:rsidRPr="00A80A41">
        <w:rPr>
          <w:sz w:val="18"/>
          <w:lang w:val="it-IT"/>
        </w:rPr>
        <w:t>minimis</w:t>
      </w:r>
      <w:proofErr w:type="spellEnd"/>
      <w:r w:rsidRPr="00A80A41">
        <w:rPr>
          <w:sz w:val="18"/>
          <w:lang w:val="it-IT"/>
        </w:rPr>
        <w:t xml:space="preserve"> (Regolamento UE n. 1407/2013) ii) </w:t>
      </w:r>
      <w:r w:rsidRPr="00A80A41">
        <w:rPr>
          <w:i/>
          <w:sz w:val="18"/>
          <w:lang w:val="it-IT"/>
        </w:rPr>
        <w:t xml:space="preserve">de </w:t>
      </w:r>
      <w:proofErr w:type="spellStart"/>
      <w:r w:rsidRPr="00A80A41">
        <w:rPr>
          <w:i/>
          <w:sz w:val="18"/>
          <w:lang w:val="it-IT"/>
        </w:rPr>
        <w:t>minimis</w:t>
      </w:r>
      <w:proofErr w:type="spellEnd"/>
      <w:r w:rsidRPr="00A80A41">
        <w:rPr>
          <w:sz w:val="18"/>
          <w:lang w:val="it-IT"/>
        </w:rPr>
        <w:t xml:space="preserve"> per l’agricoltura (Regolamento UE n. 1408/2013) iii) </w:t>
      </w:r>
      <w:r w:rsidRPr="00A80A41">
        <w:rPr>
          <w:i/>
          <w:sz w:val="18"/>
          <w:lang w:val="it-IT"/>
        </w:rPr>
        <w:t xml:space="preserve">de </w:t>
      </w:r>
      <w:proofErr w:type="spellStart"/>
      <w:r w:rsidRPr="00A80A41">
        <w:rPr>
          <w:i/>
          <w:sz w:val="18"/>
          <w:lang w:val="it-IT"/>
        </w:rPr>
        <w:t>minimis</w:t>
      </w:r>
      <w:proofErr w:type="spellEnd"/>
      <w:r w:rsidRPr="00A80A41">
        <w:rPr>
          <w:sz w:val="18"/>
          <w:lang w:val="it-IT"/>
        </w:rPr>
        <w:t xml:space="preserve"> </w:t>
      </w:r>
      <w:r>
        <w:rPr>
          <w:sz w:val="18"/>
          <w:lang w:val="it-IT"/>
        </w:rPr>
        <w:t>per la</w:t>
      </w:r>
      <w:r w:rsidRPr="00A80A41">
        <w:rPr>
          <w:sz w:val="18"/>
          <w:lang w:val="it-IT"/>
        </w:rPr>
        <w:t xml:space="preserve"> pesca e </w:t>
      </w:r>
      <w:r>
        <w:rPr>
          <w:sz w:val="18"/>
          <w:lang w:val="it-IT"/>
        </w:rPr>
        <w:t>l’</w:t>
      </w:r>
      <w:r w:rsidRPr="00A80A41">
        <w:rPr>
          <w:sz w:val="18"/>
          <w:lang w:val="it-IT"/>
        </w:rPr>
        <w:t xml:space="preserve">acquacoltura (Regolamento UE n. 717/2014) iv) de </w:t>
      </w:r>
      <w:proofErr w:type="spellStart"/>
      <w:r w:rsidRPr="00A80A41">
        <w:rPr>
          <w:sz w:val="18"/>
          <w:lang w:val="it-IT"/>
        </w:rPr>
        <w:t>minimis</w:t>
      </w:r>
      <w:proofErr w:type="spellEnd"/>
      <w:r w:rsidRPr="00A80A41">
        <w:rPr>
          <w:sz w:val="18"/>
          <w:lang w:val="it-IT"/>
        </w:rPr>
        <w:t xml:space="preserve"> per serviz</w:t>
      </w:r>
      <w:r>
        <w:rPr>
          <w:sz w:val="18"/>
          <w:lang w:val="it-IT"/>
        </w:rPr>
        <w:t>i di interesse economico generale (Regolamento n. 360/2012).</w:t>
      </w:r>
    </w:p>
  </w:footnote>
  <w:footnote w:id="7">
    <w:p w14:paraId="756CA97E" w14:textId="18A0F311" w:rsidR="009B0DBC" w:rsidRPr="00A80A41" w:rsidRDefault="009B0DBC" w:rsidP="009B0DBC">
      <w:pPr>
        <w:pStyle w:val="Testonotaapidipagina"/>
        <w:rPr>
          <w:sz w:val="18"/>
          <w:lang w:val="it-IT"/>
        </w:rPr>
      </w:pPr>
      <w:r w:rsidRPr="006B7151">
        <w:rPr>
          <w:sz w:val="18"/>
          <w:vertAlign w:val="superscript"/>
        </w:rPr>
        <w:footnoteRef/>
      </w:r>
      <w:r w:rsidRPr="00A80A41">
        <w:rPr>
          <w:sz w:val="18"/>
          <w:lang w:val="it-IT"/>
        </w:rPr>
        <w:t xml:space="preserve"> </w:t>
      </w:r>
      <w:r w:rsidRPr="009B0DBC">
        <w:rPr>
          <w:sz w:val="18"/>
          <w:lang w:val="it-IT"/>
        </w:rPr>
        <w:t>Gli aiuti di Boost4BSO sono concessi dal governo austriaco, non devono essere certificati dal candidato</w:t>
      </w:r>
      <w:r w:rsidR="00722960">
        <w:rPr>
          <w:sz w:val="18"/>
          <w:lang w:val="it-IT"/>
        </w:rPr>
        <w:t xml:space="preserve"> come</w:t>
      </w:r>
      <w:r w:rsidRPr="009B0DBC">
        <w:rPr>
          <w:sz w:val="18"/>
          <w:lang w:val="it-IT"/>
        </w:rPr>
        <w:t xml:space="preserve"> aiuti ricevuti dal governo italiano.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0F16" w14:textId="659C276A" w:rsidR="00A61094" w:rsidRPr="00C8321B" w:rsidRDefault="00A61094" w:rsidP="00C8321B">
    <w:pPr>
      <w:pStyle w:val="Intestazione"/>
      <w:jc w:val="center"/>
    </w:pPr>
  </w:p>
  <w:p w14:paraId="6B177DEE" w14:textId="0724FE1A" w:rsidR="00A61094" w:rsidRDefault="00981EFA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134E3B8" wp14:editId="5510CD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917055" cy="1439545"/>
              <wp:effectExtent l="0" t="0" r="0" b="8255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7055" cy="1439545"/>
                        <a:chOff x="0" y="0"/>
                        <a:chExt cx="6917055" cy="1439545"/>
                      </a:xfrm>
                    </wpg:grpSpPr>
                    <pic:pic xmlns:pic="http://schemas.openxmlformats.org/drawingml/2006/picture">
                      <pic:nvPicPr>
                        <pic:cNvPr id="7" name="Grafik 1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1705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ázek 9" descr="C:\Users\Dagmar\Dropbox\AVO a AVO ops\CE BSO\Boost4BSO_loga\Boost4BSO_CMYK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425" y="190500"/>
                          <a:ext cx="197612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262AB4" id="Gruppo 5" o:spid="_x0000_s1026" style="position:absolute;margin-left:0;margin-top:-.05pt;width:544.65pt;height:113.35pt;z-index:251672576" coordsize="69170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27" type="#_x0000_t75" style="position:absolute;width:69170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">
                <v:imagedata r:id="rId3" o:title=""/>
                <o:lock v:ext="edit" aspectratio="f"/>
              </v:shape>
              <v:shape id="Obrázek 9" o:spid="_x0000_s1028" type="#_x0000_t75" style="position:absolute;left:3524;top:1905;width:19761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">
                <v:imagedata r:id="rId4" o:title="Boost4BSO_CMYK"/>
              </v:shape>
            </v:group>
          </w:pict>
        </mc:Fallback>
      </mc:AlternateContent>
    </w:r>
  </w:p>
  <w:p w14:paraId="7F47037A" w14:textId="0084D241" w:rsidR="00A61094" w:rsidRDefault="00A61094" w:rsidP="00DE692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B52B" w14:textId="041DABC7" w:rsidR="00A61094" w:rsidRDefault="00981EFA" w:rsidP="00D41EE5">
    <w:pPr>
      <w:pStyle w:val="Intestazione"/>
      <w:ind w:left="-1559"/>
    </w:pPr>
    <w:r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12B654AE" wp14:editId="23D3374A">
          <wp:simplePos x="0" y="0"/>
          <wp:positionH relativeFrom="column">
            <wp:posOffset>361950</wp:posOffset>
          </wp:positionH>
          <wp:positionV relativeFrom="paragraph">
            <wp:posOffset>742950</wp:posOffset>
          </wp:positionV>
          <wp:extent cx="2131060" cy="961390"/>
          <wp:effectExtent l="0" t="0" r="0" b="0"/>
          <wp:wrapTight wrapText="bothSides">
            <wp:wrapPolygon edited="0">
              <wp:start x="0" y="0"/>
              <wp:lineTo x="0" y="21400"/>
              <wp:lineTo x="21497" y="21400"/>
              <wp:lineTo x="21497" y="0"/>
              <wp:lineTo x="0" y="0"/>
            </wp:wrapPolygon>
          </wp:wrapTight>
          <wp:docPr id="1" name="Obrázek 9" descr="C:\Users\Dagmar\Dropbox\AVO a AVO ops\CE BSO\Boost4BSO_loga\Boost4BSO_CMYK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C:\Users\Dagmar\Dropbox\AVO a AVO ops\CE BSO\Boost4BSO_loga\Boost4BSO_CMYK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4624" behindDoc="1" locked="0" layoutInCell="1" allowOverlap="1" wp14:anchorId="3980AFB1" wp14:editId="4A85F99D">
          <wp:simplePos x="0" y="0"/>
          <wp:positionH relativeFrom="column">
            <wp:posOffset>-723900</wp:posOffset>
          </wp:positionH>
          <wp:positionV relativeFrom="paragraph">
            <wp:posOffset>0</wp:posOffset>
          </wp:positionV>
          <wp:extent cx="7623175" cy="10782935"/>
          <wp:effectExtent l="0" t="0" r="0" b="0"/>
          <wp:wrapNone/>
          <wp:docPr id="10" name="Grafik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078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071C656C"/>
    <w:multiLevelType w:val="hybridMultilevel"/>
    <w:tmpl w:val="47EED36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Titolo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4F270B"/>
    <w:multiLevelType w:val="hybridMultilevel"/>
    <w:tmpl w:val="32762FEA"/>
    <w:lvl w:ilvl="0" w:tplc="B302DD80">
      <w:numFmt w:val="bullet"/>
      <w:lvlText w:val="·"/>
      <w:lvlJc w:val="left"/>
      <w:pPr>
        <w:ind w:left="116" w:hanging="154"/>
      </w:pPr>
      <w:rPr>
        <w:rFonts w:ascii="Arial" w:eastAsia="Arial" w:hAnsi="Arial" w:cs="Arial" w:hint="default"/>
        <w:w w:val="100"/>
        <w:sz w:val="22"/>
        <w:szCs w:val="22"/>
        <w:lang w:val="de-AT" w:eastAsia="de-AT" w:bidi="de-AT"/>
      </w:rPr>
    </w:lvl>
    <w:lvl w:ilvl="1" w:tplc="0DDE7028">
      <w:numFmt w:val="bullet"/>
      <w:lvlText w:val="•"/>
      <w:lvlJc w:val="left"/>
      <w:pPr>
        <w:ind w:left="1052" w:hanging="154"/>
      </w:pPr>
      <w:rPr>
        <w:rFonts w:hint="default"/>
        <w:lang w:val="de-AT" w:eastAsia="de-AT" w:bidi="de-AT"/>
      </w:rPr>
    </w:lvl>
    <w:lvl w:ilvl="2" w:tplc="2ACC6190">
      <w:numFmt w:val="bullet"/>
      <w:lvlText w:val="•"/>
      <w:lvlJc w:val="left"/>
      <w:pPr>
        <w:ind w:left="1985" w:hanging="154"/>
      </w:pPr>
      <w:rPr>
        <w:rFonts w:hint="default"/>
        <w:lang w:val="de-AT" w:eastAsia="de-AT" w:bidi="de-AT"/>
      </w:rPr>
    </w:lvl>
    <w:lvl w:ilvl="3" w:tplc="3620C2E4">
      <w:numFmt w:val="bullet"/>
      <w:lvlText w:val="•"/>
      <w:lvlJc w:val="left"/>
      <w:pPr>
        <w:ind w:left="2917" w:hanging="154"/>
      </w:pPr>
      <w:rPr>
        <w:rFonts w:hint="default"/>
        <w:lang w:val="de-AT" w:eastAsia="de-AT" w:bidi="de-AT"/>
      </w:rPr>
    </w:lvl>
    <w:lvl w:ilvl="4" w:tplc="25684EB8">
      <w:numFmt w:val="bullet"/>
      <w:lvlText w:val="•"/>
      <w:lvlJc w:val="left"/>
      <w:pPr>
        <w:ind w:left="3850" w:hanging="154"/>
      </w:pPr>
      <w:rPr>
        <w:rFonts w:hint="default"/>
        <w:lang w:val="de-AT" w:eastAsia="de-AT" w:bidi="de-AT"/>
      </w:rPr>
    </w:lvl>
    <w:lvl w:ilvl="5" w:tplc="65C4ABBE">
      <w:numFmt w:val="bullet"/>
      <w:lvlText w:val="•"/>
      <w:lvlJc w:val="left"/>
      <w:pPr>
        <w:ind w:left="4783" w:hanging="154"/>
      </w:pPr>
      <w:rPr>
        <w:rFonts w:hint="default"/>
        <w:lang w:val="de-AT" w:eastAsia="de-AT" w:bidi="de-AT"/>
      </w:rPr>
    </w:lvl>
    <w:lvl w:ilvl="6" w:tplc="45AC6200">
      <w:numFmt w:val="bullet"/>
      <w:lvlText w:val="•"/>
      <w:lvlJc w:val="left"/>
      <w:pPr>
        <w:ind w:left="5715" w:hanging="154"/>
      </w:pPr>
      <w:rPr>
        <w:rFonts w:hint="default"/>
        <w:lang w:val="de-AT" w:eastAsia="de-AT" w:bidi="de-AT"/>
      </w:rPr>
    </w:lvl>
    <w:lvl w:ilvl="7" w:tplc="02A004D6">
      <w:numFmt w:val="bullet"/>
      <w:lvlText w:val="•"/>
      <w:lvlJc w:val="left"/>
      <w:pPr>
        <w:ind w:left="6648" w:hanging="154"/>
      </w:pPr>
      <w:rPr>
        <w:rFonts w:hint="default"/>
        <w:lang w:val="de-AT" w:eastAsia="de-AT" w:bidi="de-AT"/>
      </w:rPr>
    </w:lvl>
    <w:lvl w:ilvl="8" w:tplc="FF283FDA">
      <w:numFmt w:val="bullet"/>
      <w:lvlText w:val="•"/>
      <w:lvlJc w:val="left"/>
      <w:pPr>
        <w:ind w:left="7581" w:hanging="154"/>
      </w:pPr>
      <w:rPr>
        <w:rFonts w:hint="default"/>
        <w:lang w:val="de-AT" w:eastAsia="de-AT" w:bidi="de-AT"/>
      </w:rPr>
    </w:lvl>
  </w:abstractNum>
  <w:abstractNum w:abstractNumId="8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4C01312"/>
    <w:multiLevelType w:val="multilevel"/>
    <w:tmpl w:val="99223750"/>
    <w:numStyleLink w:val="CE-HeadNumbering"/>
  </w:abstractNum>
  <w:abstractNum w:abstractNumId="10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1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24613E"/>
    <w:multiLevelType w:val="hybridMultilevel"/>
    <w:tmpl w:val="3B186FC2"/>
    <w:lvl w:ilvl="0" w:tplc="6316D04E">
      <w:start w:val="1"/>
      <w:numFmt w:val="decimal"/>
      <w:pStyle w:val="Titolo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 w15:restartNumberingAfterBreak="0">
    <w:nsid w:val="2E466DF6"/>
    <w:multiLevelType w:val="hybridMultilevel"/>
    <w:tmpl w:val="933CF41E"/>
    <w:lvl w:ilvl="0" w:tplc="1A9C3B5C">
      <w:start w:val="1"/>
      <w:numFmt w:val="bullet"/>
      <w:lvlText w:val="¨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9" w15:restartNumberingAfterBreak="0">
    <w:nsid w:val="3A701FB1"/>
    <w:multiLevelType w:val="hybridMultilevel"/>
    <w:tmpl w:val="01161154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0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453B20F2"/>
    <w:multiLevelType w:val="hybridMultilevel"/>
    <w:tmpl w:val="FBEC23F0"/>
    <w:lvl w:ilvl="0" w:tplc="0410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1A56C4FE">
      <w:numFmt w:val="bullet"/>
      <w:lvlText w:val="•"/>
      <w:lvlJc w:val="left"/>
      <w:pPr>
        <w:ind w:left="3203" w:hanging="705"/>
      </w:pPr>
      <w:rPr>
        <w:rFonts w:ascii="Trebuchet MS" w:eastAsia="Times New Roman" w:hAnsi="Trebuchet MS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671134E"/>
    <w:multiLevelType w:val="hybridMultilevel"/>
    <w:tmpl w:val="5DECBA00"/>
    <w:lvl w:ilvl="0" w:tplc="0407000F">
      <w:start w:val="1"/>
      <w:numFmt w:val="upperLetter"/>
      <w:pStyle w:val="Titolo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4F0B262F"/>
    <w:multiLevelType w:val="hybridMultilevel"/>
    <w:tmpl w:val="E21AACEA"/>
    <w:lvl w:ilvl="0" w:tplc="4538E32E">
      <w:numFmt w:val="bullet"/>
      <w:lvlText w:val="-"/>
      <w:lvlJc w:val="left"/>
      <w:pPr>
        <w:ind w:left="1778" w:hanging="360"/>
      </w:pPr>
      <w:rPr>
        <w:rFonts w:ascii="Trebuchet MS" w:eastAsia="Times New Roman" w:hAnsi="Trebuchet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504A7E5F"/>
    <w:multiLevelType w:val="hybridMultilevel"/>
    <w:tmpl w:val="689CA8A0"/>
    <w:lvl w:ilvl="0" w:tplc="E5BAB488">
      <w:numFmt w:val="bullet"/>
      <w:lvlText w:val="·"/>
      <w:lvlJc w:val="left"/>
      <w:pPr>
        <w:ind w:left="476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30" w15:restartNumberingAfterBreak="0">
    <w:nsid w:val="557371CB"/>
    <w:multiLevelType w:val="hybridMultilevel"/>
    <w:tmpl w:val="DCBEFCB6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6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B85DC1"/>
    <w:multiLevelType w:val="hybridMultilevel"/>
    <w:tmpl w:val="73D2D046"/>
    <w:lvl w:ilvl="0" w:tplc="11961190">
      <w:start w:val="1"/>
      <w:numFmt w:val="bullet"/>
      <w:pStyle w:val="Puntoelenco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86FE8"/>
    <w:multiLevelType w:val="multilevel"/>
    <w:tmpl w:val="1FE28E64"/>
    <w:numStyleLink w:val="CentralEuropeStandard"/>
  </w:abstractNum>
  <w:abstractNum w:abstractNumId="42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6"/>
  </w:num>
  <w:num w:numId="2">
    <w:abstractNumId w:val="38"/>
  </w:num>
  <w:num w:numId="3">
    <w:abstractNumId w:val="3"/>
  </w:num>
  <w:num w:numId="4">
    <w:abstractNumId w:val="40"/>
  </w:num>
  <w:num w:numId="5">
    <w:abstractNumId w:val="33"/>
  </w:num>
  <w:num w:numId="6">
    <w:abstractNumId w:val="17"/>
  </w:num>
  <w:num w:numId="7">
    <w:abstractNumId w:val="22"/>
  </w:num>
  <w:num w:numId="8">
    <w:abstractNumId w:val="27"/>
  </w:num>
  <w:num w:numId="9">
    <w:abstractNumId w:val="4"/>
  </w:num>
  <w:num w:numId="10">
    <w:abstractNumId w:val="34"/>
  </w:num>
  <w:num w:numId="11">
    <w:abstractNumId w:val="25"/>
  </w:num>
  <w:num w:numId="12">
    <w:abstractNumId w:val="12"/>
  </w:num>
  <w:num w:numId="13">
    <w:abstractNumId w:val="16"/>
  </w:num>
  <w:num w:numId="14">
    <w:abstractNumId w:val="1"/>
  </w:num>
  <w:num w:numId="15">
    <w:abstractNumId w:val="20"/>
  </w:num>
  <w:num w:numId="16">
    <w:abstractNumId w:val="11"/>
  </w:num>
  <w:num w:numId="17">
    <w:abstractNumId w:val="15"/>
  </w:num>
  <w:num w:numId="18">
    <w:abstractNumId w:val="39"/>
  </w:num>
  <w:num w:numId="19">
    <w:abstractNumId w:val="5"/>
  </w:num>
  <w:num w:numId="20">
    <w:abstractNumId w:val="26"/>
  </w:num>
  <w:num w:numId="21">
    <w:abstractNumId w:val="6"/>
  </w:num>
  <w:num w:numId="22">
    <w:abstractNumId w:val="42"/>
  </w:num>
  <w:num w:numId="23">
    <w:abstractNumId w:val="35"/>
  </w:num>
  <w:num w:numId="24">
    <w:abstractNumId w:val="0"/>
  </w:num>
  <w:num w:numId="25">
    <w:abstractNumId w:val="18"/>
  </w:num>
  <w:num w:numId="26">
    <w:abstractNumId w:val="8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4"/>
  </w:num>
  <w:num w:numId="30">
    <w:abstractNumId w:val="37"/>
  </w:num>
  <w:num w:numId="31">
    <w:abstractNumId w:val="31"/>
  </w:num>
  <w:num w:numId="32">
    <w:abstractNumId w:val="14"/>
  </w:num>
  <w:num w:numId="33">
    <w:abstractNumId w:val="41"/>
  </w:num>
  <w:num w:numId="34">
    <w:abstractNumId w:val="10"/>
  </w:num>
  <w:num w:numId="35">
    <w:abstractNumId w:val="21"/>
  </w:num>
  <w:num w:numId="36">
    <w:abstractNumId w:val="32"/>
  </w:num>
  <w:num w:numId="37">
    <w:abstractNumId w:val="23"/>
  </w:num>
  <w:num w:numId="38">
    <w:abstractNumId w:val="28"/>
  </w:num>
  <w:num w:numId="39">
    <w:abstractNumId w:val="2"/>
  </w:num>
  <w:num w:numId="40">
    <w:abstractNumId w:val="13"/>
  </w:num>
  <w:num w:numId="41">
    <w:abstractNumId w:val="7"/>
  </w:num>
  <w:num w:numId="42">
    <w:abstractNumId w:val="19"/>
  </w:num>
  <w:num w:numId="43">
    <w:abstractNumId w:val="29"/>
  </w:num>
  <w:num w:numId="44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14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1A1"/>
    <w:rsid w:val="000549A8"/>
    <w:rsid w:val="00055229"/>
    <w:rsid w:val="000552B4"/>
    <w:rsid w:val="0005651B"/>
    <w:rsid w:val="00056BAE"/>
    <w:rsid w:val="00056D27"/>
    <w:rsid w:val="0005729C"/>
    <w:rsid w:val="00060902"/>
    <w:rsid w:val="00061C3D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476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D08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9E4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30A"/>
    <w:rsid w:val="001B49FC"/>
    <w:rsid w:val="001B4ACD"/>
    <w:rsid w:val="001B4D42"/>
    <w:rsid w:val="001B6308"/>
    <w:rsid w:val="001B6CA0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106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88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385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F2C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455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5D6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07C8"/>
    <w:rsid w:val="00341001"/>
    <w:rsid w:val="00341107"/>
    <w:rsid w:val="00342FB7"/>
    <w:rsid w:val="003433E3"/>
    <w:rsid w:val="00344432"/>
    <w:rsid w:val="00344A4E"/>
    <w:rsid w:val="00345EEA"/>
    <w:rsid w:val="00346665"/>
    <w:rsid w:val="00347EBF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1E0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D7A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4A84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3F9A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2F98"/>
    <w:rsid w:val="004A3E0B"/>
    <w:rsid w:val="004A408C"/>
    <w:rsid w:val="004A4332"/>
    <w:rsid w:val="004A497C"/>
    <w:rsid w:val="004A57EA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D04BC"/>
    <w:rsid w:val="004D1203"/>
    <w:rsid w:val="004D1AAF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4F7018"/>
    <w:rsid w:val="005008BD"/>
    <w:rsid w:val="005016E6"/>
    <w:rsid w:val="0050399A"/>
    <w:rsid w:val="00504C63"/>
    <w:rsid w:val="00504C96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214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73A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4E5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12D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0842"/>
    <w:rsid w:val="006920F2"/>
    <w:rsid w:val="006930A7"/>
    <w:rsid w:val="006934E5"/>
    <w:rsid w:val="00693727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884"/>
    <w:rsid w:val="006C2CC8"/>
    <w:rsid w:val="006C2E91"/>
    <w:rsid w:val="006C3903"/>
    <w:rsid w:val="006C3A6D"/>
    <w:rsid w:val="006C3FEE"/>
    <w:rsid w:val="006C4FF6"/>
    <w:rsid w:val="006C5856"/>
    <w:rsid w:val="006C719D"/>
    <w:rsid w:val="006C7F24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08D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960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3750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2E5"/>
    <w:rsid w:val="007A1338"/>
    <w:rsid w:val="007A1504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CE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24F8"/>
    <w:rsid w:val="00893254"/>
    <w:rsid w:val="008934E6"/>
    <w:rsid w:val="0089390B"/>
    <w:rsid w:val="008939F5"/>
    <w:rsid w:val="0089404B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7ECE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37A8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B38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1EFA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967C5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0DBC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70A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37BE5"/>
    <w:rsid w:val="00A40C0D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57C2"/>
    <w:rsid w:val="00A5629A"/>
    <w:rsid w:val="00A56BE4"/>
    <w:rsid w:val="00A5739B"/>
    <w:rsid w:val="00A57D29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3748"/>
    <w:rsid w:val="00A73C29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201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2A72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0FBB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302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DA5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A2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771C2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7DA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3CC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06B05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8C9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1EE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06D"/>
    <w:rsid w:val="00FA13B9"/>
    <w:rsid w:val="00FA1427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4E14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358CB99"/>
  <w15:docId w15:val="{18C5DD2C-A979-41D4-B17E-8E3152061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7724A"/>
    <w:pPr>
      <w:spacing w:before="120" w:line="276" w:lineRule="auto"/>
      <w:ind w:left="1418" w:right="339"/>
      <w:jc w:val="both"/>
    </w:pPr>
  </w:style>
  <w:style w:type="paragraph" w:styleId="Titolo1">
    <w:name w:val="heading 1"/>
    <w:basedOn w:val="Normale"/>
    <w:next w:val="Normale"/>
    <w:link w:val="Titolo1Carattere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Titolo2">
    <w:name w:val="heading 2"/>
    <w:basedOn w:val="Normale"/>
    <w:next w:val="Normale"/>
    <w:link w:val="Titolo2Carattere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Titolo3">
    <w:name w:val="heading 3"/>
    <w:basedOn w:val="Normale"/>
    <w:next w:val="Normale"/>
    <w:link w:val="Titolo3Carattere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Titolo4">
    <w:name w:val="heading 4"/>
    <w:basedOn w:val="Normale"/>
    <w:next w:val="Normale"/>
    <w:pPr>
      <w:keepNext/>
      <w:outlineLvl w:val="3"/>
    </w:pPr>
    <w:rPr>
      <w:rFonts w:ascii="Verdana" w:hAnsi="Verdana"/>
      <w:b/>
      <w:bCs/>
    </w:rPr>
  </w:style>
  <w:style w:type="paragraph" w:styleId="Titolo5">
    <w:name w:val="heading 5"/>
    <w:basedOn w:val="Normale"/>
    <w:next w:val="Normale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Titolo6">
    <w:name w:val="heading 6"/>
    <w:basedOn w:val="Normale"/>
    <w:next w:val="Normale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Titolo7">
    <w:name w:val="heading 7"/>
    <w:basedOn w:val="Normale"/>
    <w:next w:val="Normale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Titolo8">
    <w:name w:val="heading 8"/>
    <w:basedOn w:val="Normale"/>
    <w:next w:val="Normale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Titolo9">
    <w:name w:val="heading 9"/>
    <w:basedOn w:val="Normale"/>
    <w:next w:val="Normale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opagina">
    <w:name w:val="page number"/>
    <w:basedOn w:val="Carpredefinitoparagrafo"/>
    <w:semiHidden/>
    <w:rPr>
      <w:rFonts w:ascii="Verdana" w:hAnsi="Verdana"/>
      <w:sz w:val="20"/>
    </w:rPr>
  </w:style>
  <w:style w:type="paragraph" w:styleId="Rientrocorpodeltesto">
    <w:name w:val="Body Text Indent"/>
    <w:basedOn w:val="Normale"/>
    <w:semiHidden/>
    <w:pPr>
      <w:spacing w:before="60" w:after="60"/>
      <w:ind w:left="720"/>
    </w:pPr>
    <w:rPr>
      <w:rFonts w:ascii="Verdana" w:hAnsi="Verdana"/>
    </w:rPr>
  </w:style>
  <w:style w:type="paragraph" w:styleId="Corpotesto">
    <w:name w:val="Body Text"/>
    <w:basedOn w:val="Normale"/>
    <w:link w:val="CorpotestoCarattere"/>
    <w:semiHidden/>
    <w:pPr>
      <w:spacing w:after="120"/>
    </w:pPr>
    <w:rPr>
      <w:rFonts w:ascii="Verdana" w:hAnsi="Verdan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e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23224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322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3224E"/>
    <w:rPr>
      <w:rFonts w:ascii="Calibri" w:eastAsia="Calibri" w:hAnsi="Calibri"/>
      <w:lang w:val="de-A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22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Paragrafoelenco">
    <w:name w:val="List Paragraph"/>
    <w:basedOn w:val="Normale"/>
    <w:link w:val="ParagrafoelencoCarattere"/>
    <w:uiPriority w:val="1"/>
    <w:qFormat/>
    <w:rsid w:val="00063D1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Carpredefinitoparagrafo"/>
    <w:rsid w:val="0037093F"/>
  </w:style>
  <w:style w:type="table" w:styleId="Elencochiaro-Colore1">
    <w:name w:val="Light List Accent 1"/>
    <w:basedOn w:val="Tabellanormale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e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e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e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Grigliatabella">
    <w:name w:val="Table Grid"/>
    <w:basedOn w:val="Tabellanormale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ncochiaro-Colore5">
    <w:name w:val="Light List Accent 5"/>
    <w:basedOn w:val="Tabellanormale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Elencochiaro-Colore4">
    <w:name w:val="Light List Accent 4"/>
    <w:basedOn w:val="Tabellanormale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fondochiaro-Colore5">
    <w:name w:val="Light Shading Accent 5"/>
    <w:basedOn w:val="Tabellanormale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Grigliamedia3-Colore1">
    <w:name w:val="Medium Grid 3 Accent 1"/>
    <w:basedOn w:val="Tabellanormale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Puntoelenco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Puntoelenco">
    <w:name w:val="List Bullet"/>
    <w:basedOn w:val="Normale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olo">
    <w:name w:val="Title"/>
    <w:basedOn w:val="Normale"/>
    <w:next w:val="Normale"/>
    <w:link w:val="TitoloCarattere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Titolo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Titolo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1Carattere">
    <w:name w:val="Titolo 1 Carattere"/>
    <w:basedOn w:val="Carpredefinitoparagrafo"/>
    <w:link w:val="Titolo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Titolo1Carattere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Titolo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Titolo2Carattere">
    <w:name w:val="Titolo 2 Carattere"/>
    <w:basedOn w:val="Carpredefinitoparagrafo"/>
    <w:link w:val="Titolo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Titolo2Carattere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e"/>
    <w:link w:val="CommsTextNormalChar"/>
    <w:rsid w:val="007E62DC"/>
  </w:style>
  <w:style w:type="character" w:customStyle="1" w:styleId="Titolo3Carattere">
    <w:name w:val="Titolo 3 Carattere"/>
    <w:basedOn w:val="Carpredefinitoparagrafo"/>
    <w:link w:val="Titolo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Titolo3Carattere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itolosommario">
    <w:name w:val="TOC Heading"/>
    <w:basedOn w:val="Titolo1"/>
    <w:next w:val="Normale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Carpredefinitoparagrafo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ommario2">
    <w:name w:val="toc 2"/>
    <w:basedOn w:val="Normale"/>
    <w:next w:val="Normale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e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essunaspaziatura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essunaspaziatura">
    <w:name w:val="No Spacing"/>
    <w:link w:val="NessunaspaziaturaCarattere"/>
    <w:uiPriority w:val="1"/>
    <w:rsid w:val="007E62DC"/>
    <w:rPr>
      <w:rFonts w:ascii="Calibri" w:eastAsia="Calibri" w:hAnsi="Calibri"/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stonotaapidipagina">
    <w:name w:val="footnote text"/>
    <w:aliases w:val="CE-Footnote,Footnote"/>
    <w:basedOn w:val="CE-StandardText"/>
    <w:link w:val="TestonotaapidipaginaCarattere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stonotaapidipaginaCarattere">
    <w:name w:val="Testo nota a piè di pagina Carattere"/>
    <w:aliases w:val="CE-Footnote Carattere,Footnote Carattere"/>
    <w:basedOn w:val="Carpredefinitoparagrafo"/>
    <w:link w:val="Testonotaapidipagina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Rimandonotaapidipagina">
    <w:name w:val="footnote reference"/>
    <w:aliases w:val="ESPON Footnote No"/>
    <w:basedOn w:val="Carpredefinitoparagrafo"/>
    <w:uiPriority w:val="99"/>
    <w:semiHidden/>
    <w:unhideWhenUsed/>
    <w:rsid w:val="007E62DC"/>
    <w:rPr>
      <w:vertAlign w:val="superscript"/>
    </w:rPr>
  </w:style>
  <w:style w:type="paragraph" w:styleId="Sommario4">
    <w:name w:val="toc 4"/>
    <w:basedOn w:val="Normale"/>
    <w:next w:val="Normale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Sfondomedio1-Colore1">
    <w:name w:val="Medium Shading 1 Accent 1"/>
    <w:basedOn w:val="Tabellanormale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orpotestoCarattere">
    <w:name w:val="Corpo testo Carattere"/>
    <w:basedOn w:val="Carpredefinitoparagrafo"/>
    <w:link w:val="Corpotesto"/>
    <w:semiHidden/>
    <w:rsid w:val="0085654A"/>
    <w:rPr>
      <w:rFonts w:ascii="Verdana" w:eastAsia="Calibri" w:hAnsi="Verdana"/>
      <w:szCs w:val="22"/>
    </w:rPr>
  </w:style>
  <w:style w:type="character" w:customStyle="1" w:styleId="ParagrafoelencoCarattere">
    <w:name w:val="Paragrafo elenco Carattere"/>
    <w:link w:val="Paragrafoelenco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Corpodeltesto3">
    <w:name w:val="Body Text 3"/>
    <w:basedOn w:val="Normale"/>
    <w:link w:val="Corpodeltesto3Carattere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Didascalia">
    <w:name w:val="caption"/>
    <w:basedOn w:val="Normale"/>
    <w:next w:val="Normale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Paragrafoelenco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Paragrafoelenco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ParagrafoelencoCarattere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Elencoscuro-Colore1">
    <w:name w:val="Dark List Accent 1"/>
    <w:basedOn w:val="Tabellanormale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ParagrafoelencoCarattere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Grigliamedia3-Colore6">
    <w:name w:val="Medium Grid 3 Accent 6"/>
    <w:basedOn w:val="Tabellanormale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ellanormale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Titolo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Titolo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Titolo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Titolo2Carattere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Titolo2"/>
    <w:link w:val="HeadlineA1Char"/>
    <w:rsid w:val="000A739F"/>
    <w:rPr>
      <w:b w:val="0"/>
    </w:rPr>
  </w:style>
  <w:style w:type="character" w:customStyle="1" w:styleId="Headline1partChar">
    <w:name w:val="Headline 1 part Char"/>
    <w:basedOn w:val="Titolo2Carattere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Titolo3"/>
    <w:rsid w:val="000A739F"/>
    <w:rPr>
      <w:b w:val="0"/>
    </w:rPr>
  </w:style>
  <w:style w:type="character" w:customStyle="1" w:styleId="HeadlineA1Char">
    <w:name w:val="Headline A1. Char"/>
    <w:basedOn w:val="Titolo2Carattere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ellanormale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Corpodeltesto2">
    <w:name w:val="Body Text 2"/>
    <w:basedOn w:val="Normale"/>
    <w:link w:val="Corpodeltesto2Carattere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e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Titolo2Carattere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e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Carpredefinitoparagrafo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e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Carpredefinitoparagrafo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e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Carpredefinitoparagrafo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  <w14:cntxtAlts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Carpredefinitoparagrafo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Testosegnaposto">
    <w:name w:val="Placeholder Text"/>
    <w:basedOn w:val="Carpredefinitoparagrafo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  <w14:ligatures w14:val="standard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azione">
    <w:name w:val="Quote"/>
    <w:aliases w:val="CE-Quotation"/>
    <w:basedOn w:val="Normale"/>
    <w:next w:val="CE-StandardText"/>
    <w:link w:val="CitazioneCarattere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azioneCarattere">
    <w:name w:val="Citazione Carattere"/>
    <w:aliases w:val="CE-Quotation Carattere"/>
    <w:basedOn w:val="Carpredefinitoparagrafo"/>
    <w:link w:val="Citazion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ellanormale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Elencochiaro">
    <w:name w:val="Light List"/>
    <w:basedOn w:val="Tabellanormale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ellanormale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table" w:customStyle="1" w:styleId="TableNormal">
    <w:name w:val="Table Normal"/>
    <w:uiPriority w:val="2"/>
    <w:semiHidden/>
    <w:unhideWhenUsed/>
    <w:qFormat/>
    <w:rsid w:val="00A7374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73748"/>
    <w:pPr>
      <w:widowControl w:val="0"/>
      <w:autoSpaceDE w:val="0"/>
      <w:autoSpaceDN w:val="0"/>
      <w:spacing w:before="0" w:line="240" w:lineRule="auto"/>
      <w:ind w:left="0" w:right="0"/>
      <w:jc w:val="left"/>
    </w:pPr>
    <w:rPr>
      <w:rFonts w:ascii="Arial" w:eastAsia="Arial" w:hAnsi="Arial" w:cs="Arial"/>
      <w:sz w:val="22"/>
      <w:szCs w:val="22"/>
      <w:lang w:val="en" w:eastAsia="de-AT" w:bidi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3%20Communication\003%20Corporate%20design\02%20Project%20brand%20manual\02%20Word,%20Excel\Word%20templates_Innovation\Word_Fullpage_cover_Innov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88580A28BA44F3AB21EB7C9E01B9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A99F16-53E3-4E6F-8B7E-1DAFCCAAEE65}"/>
      </w:docPartPr>
      <w:docPartBody>
        <w:p w:rsidR="006279CE" w:rsidRDefault="004D235B" w:rsidP="004D235B">
          <w:pPr>
            <w:pStyle w:val="D088580A28BA44F3AB21EB7C9E01B9D6"/>
          </w:pPr>
          <w:r w:rsidRPr="00EE0079">
            <w:rPr>
              <w:rStyle w:val="Testosegnaposto"/>
            </w:rPr>
            <w:t>Choose an item.</w:t>
          </w:r>
        </w:p>
      </w:docPartBody>
    </w:docPart>
    <w:docPart>
      <w:docPartPr>
        <w:name w:val="31EBB757B5964B34AE2D750FBBE9BD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8034C1-502F-4BEE-8295-DAB7A318AE50}"/>
      </w:docPartPr>
      <w:docPartBody>
        <w:p w:rsidR="006279CE" w:rsidRDefault="004D235B" w:rsidP="004D235B">
          <w:pPr>
            <w:pStyle w:val="31EBB757B5964B34AE2D750FBBE9BD85"/>
          </w:pPr>
          <w:r w:rsidRPr="00EE0079">
            <w:rPr>
              <w:rStyle w:val="Testosegnaposto"/>
            </w:rPr>
            <w:t>Choose an item.</w:t>
          </w:r>
        </w:p>
      </w:docPartBody>
    </w:docPart>
    <w:docPart>
      <w:docPartPr>
        <w:name w:val="9F7958F6DF0149CEA41CC620FBB112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E5E6DC-A8FE-4F98-A825-E0939FC4031E}"/>
      </w:docPartPr>
      <w:docPartBody>
        <w:p w:rsidR="006279CE" w:rsidRDefault="004D235B" w:rsidP="004D235B">
          <w:pPr>
            <w:pStyle w:val="9F7958F6DF0149CEA41CC620FBB11286"/>
          </w:pPr>
          <w:r w:rsidRPr="00EE0079">
            <w:rPr>
              <w:rStyle w:val="Testosegnaposto"/>
            </w:rPr>
            <w:t>Choose an item.</w:t>
          </w:r>
        </w:p>
      </w:docPartBody>
    </w:docPart>
    <w:docPart>
      <w:docPartPr>
        <w:name w:val="3409604D9773462BB5BE8B662B94F1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ECD38F-7890-4289-BDD4-F90C87DDA6A6}"/>
      </w:docPartPr>
      <w:docPartBody>
        <w:p w:rsidR="006279CE" w:rsidRDefault="004D235B" w:rsidP="004D235B">
          <w:pPr>
            <w:pStyle w:val="3409604D9773462BB5BE8B662B94F115"/>
          </w:pPr>
          <w:r w:rsidRPr="00EE0079">
            <w:rPr>
              <w:rStyle w:val="Testosegnaposto"/>
            </w:rPr>
            <w:t>Choose an item.</w:t>
          </w:r>
        </w:p>
      </w:docPartBody>
    </w:docPart>
    <w:docPart>
      <w:docPartPr>
        <w:name w:val="EE2A190A68F14A5C931E1EC875DA09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BDB09E-0DF0-4617-B6B2-E6DAF723471A}"/>
      </w:docPartPr>
      <w:docPartBody>
        <w:p w:rsidR="006279CE" w:rsidRDefault="004D235B" w:rsidP="004D235B">
          <w:pPr>
            <w:pStyle w:val="EE2A190A68F14A5C931E1EC875DA09C3"/>
          </w:pPr>
          <w:r w:rsidRPr="00EE0079">
            <w:rPr>
              <w:rStyle w:val="Testosegnaposto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5B"/>
    <w:rsid w:val="004D235B"/>
    <w:rsid w:val="0062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D235B"/>
    <w:rPr>
      <w:color w:val="808080"/>
    </w:rPr>
  </w:style>
  <w:style w:type="paragraph" w:customStyle="1" w:styleId="D088580A28BA44F3AB21EB7C9E01B9D6">
    <w:name w:val="D088580A28BA44F3AB21EB7C9E01B9D6"/>
    <w:rsid w:val="004D235B"/>
  </w:style>
  <w:style w:type="paragraph" w:customStyle="1" w:styleId="31EBB757B5964B34AE2D750FBBE9BD85">
    <w:name w:val="31EBB757B5964B34AE2D750FBBE9BD85"/>
    <w:rsid w:val="004D235B"/>
  </w:style>
  <w:style w:type="paragraph" w:customStyle="1" w:styleId="9F7958F6DF0149CEA41CC620FBB11286">
    <w:name w:val="9F7958F6DF0149CEA41CC620FBB11286"/>
    <w:rsid w:val="004D235B"/>
  </w:style>
  <w:style w:type="paragraph" w:customStyle="1" w:styleId="3409604D9773462BB5BE8B662B94F115">
    <w:name w:val="3409604D9773462BB5BE8B662B94F115"/>
    <w:rsid w:val="004D235B"/>
  </w:style>
  <w:style w:type="paragraph" w:customStyle="1" w:styleId="EE2A190A68F14A5C931E1EC875DA09C3">
    <w:name w:val="EE2A190A68F14A5C931E1EC875DA09C3"/>
    <w:rsid w:val="004D23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F8710-AC80-4284-909E-1200E55F7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Word_Fullpage_cover_Innovation.dotx</Template>
  <TotalTime>10</TotalTime>
  <Pages>5</Pages>
  <Words>476</Words>
  <Characters>3640</Characters>
  <Application>Microsoft Office Word</Application>
  <DocSecurity>0</DocSecurity>
  <Lines>30</Lines>
  <Paragraphs>8</Paragraphs>
  <ScaleCrop>false</ScaleCrop>
  <HeadingPairs>
    <vt:vector size="10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InterregCEWord_template</vt:lpstr>
      <vt:lpstr>InterregCEWord_template</vt:lpstr>
      <vt:lpstr>Word Innovation</vt:lpstr>
      <vt:lpstr>Implementation manual</vt:lpstr>
      <vt:lpstr>Implementation manual</vt:lpstr>
    </vt:vector>
  </TitlesOfParts>
  <Company>Magistrat der Stadt Wien, MA 14 - ADV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InterregCEWord_template</dc:title>
  <dc:subject>Part A</dc:subject>
  <dc:creator>Saverio Deredita</dc:creator>
  <cp:lastModifiedBy>Selina Rosset</cp:lastModifiedBy>
  <cp:revision>7</cp:revision>
  <cp:lastPrinted>2016-07-14T11:02:00Z</cp:lastPrinted>
  <dcterms:created xsi:type="dcterms:W3CDTF">2021-05-31T13:17:00Z</dcterms:created>
  <dcterms:modified xsi:type="dcterms:W3CDTF">2021-06-08T14:13:00Z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